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40" w:type="dxa"/>
        <w:tblInd w:w="-5" w:type="dxa"/>
        <w:tblLayout w:type="fixed"/>
        <w:tblLook w:val="0620" w:firstRow="1" w:lastRow="0" w:firstColumn="0" w:lastColumn="0" w:noHBand="1" w:noVBand="1"/>
        <w:tblDescription w:val="Layout table to enter Company details and Product or Service information, with instructions on how to create brochure"/>
      </w:tblPr>
      <w:tblGrid>
        <w:gridCol w:w="5280"/>
        <w:gridCol w:w="5280"/>
        <w:gridCol w:w="5280"/>
      </w:tblGrid>
      <w:tr w:rsidR="00FB3767" w14:paraId="7B5749F6" w14:textId="77777777" w:rsidTr="00882A7A">
        <w:trPr>
          <w:trHeight w:val="4869"/>
        </w:trPr>
        <w:tc>
          <w:tcPr>
            <w:tcW w:w="5280" w:type="dxa"/>
            <w:tcMar>
              <w:top w:w="2146" w:type="dxa"/>
              <w:left w:w="115" w:type="dxa"/>
              <w:right w:w="115" w:type="dxa"/>
            </w:tcMar>
          </w:tcPr>
          <w:p w14:paraId="5DE50C94" w14:textId="77777777" w:rsidR="00FB3767" w:rsidRDefault="00022169" w:rsidP="00997614">
            <w:pPr>
              <w:ind w:left="144" w:right="144"/>
            </w:pPr>
            <w:r>
              <w:rPr>
                <w:noProof/>
              </w:rPr>
              <mc:AlternateContent>
                <mc:Choice Requires="wps">
                  <w:drawing>
                    <wp:inline distT="0" distB="0" distL="0" distR="0" wp14:anchorId="1C2AE98D" wp14:editId="54BEE995">
                      <wp:extent cx="2759203" cy="4552950"/>
                      <wp:effectExtent l="0" t="0" r="0" b="0"/>
                      <wp:docPr id="10" name="Text Box 10" descr="Text box to enter brochure content"/>
                      <wp:cNvGraphicFramePr/>
                      <a:graphic xmlns:a="http://schemas.openxmlformats.org/drawingml/2006/main">
                        <a:graphicData uri="http://schemas.microsoft.com/office/word/2010/wordprocessingShape">
                          <wps:wsp>
                            <wps:cNvSpPr txBox="1"/>
                            <wps:spPr>
                              <a:xfrm>
                                <a:off x="0" y="0"/>
                                <a:ext cx="2759203" cy="4552950"/>
                              </a:xfrm>
                              <a:prstGeom prst="rect">
                                <a:avLst/>
                              </a:prstGeom>
                              <a:noFill/>
                              <a:ln w="6350">
                                <a:noFill/>
                              </a:ln>
                            </wps:spPr>
                            <wps:txbx>
                              <w:txbxContent>
                                <w:p w14:paraId="3C410F5B" w14:textId="410502CE" w:rsidR="00424089" w:rsidRPr="001E206D" w:rsidRDefault="00A064BA" w:rsidP="00424089">
                                  <w:pPr>
                                    <w:pStyle w:val="Heading4"/>
                                    <w:rPr>
                                      <w:sz w:val="24"/>
                                      <w:szCs w:val="24"/>
                                    </w:rPr>
                                  </w:pPr>
                                  <w:r w:rsidRPr="001E206D">
                                    <w:rPr>
                                      <w:sz w:val="24"/>
                                      <w:szCs w:val="24"/>
                                    </w:rPr>
                                    <w:t xml:space="preserve">About </w:t>
                                  </w:r>
                                  <w:r w:rsidR="00D35748" w:rsidRPr="001E206D">
                                    <w:rPr>
                                      <w:sz w:val="24"/>
                                      <w:szCs w:val="24"/>
                                    </w:rPr>
                                    <w:t>Us</w:t>
                                  </w:r>
                                </w:p>
                                <w:p w14:paraId="46C86D24" w14:textId="191A5124" w:rsidR="0024730D" w:rsidRPr="001E206D" w:rsidRDefault="00D94EF0" w:rsidP="00A064BA">
                                  <w:pPr>
                                    <w:rPr>
                                      <w:sz w:val="19"/>
                                      <w:szCs w:val="19"/>
                                    </w:rPr>
                                  </w:pPr>
                                  <w:r w:rsidRPr="001E206D">
                                    <w:rPr>
                                      <w:sz w:val="19"/>
                                      <w:szCs w:val="19"/>
                                    </w:rPr>
                                    <w:t>Happenings on Elm was established in 2019 when the owners Annette and Phillip Wallwork decided to invest in Downtown Lumberton, NC. They</w:t>
                                  </w:r>
                                  <w:r w:rsidR="00A064BA" w:rsidRPr="001E206D">
                                    <w:rPr>
                                      <w:sz w:val="19"/>
                                      <w:szCs w:val="19"/>
                                    </w:rPr>
                                    <w:t xml:space="preserve"> began </w:t>
                                  </w:r>
                                  <w:r w:rsidRPr="001E206D">
                                    <w:rPr>
                                      <w:sz w:val="19"/>
                                      <w:szCs w:val="19"/>
                                    </w:rPr>
                                    <w:t>the</w:t>
                                  </w:r>
                                  <w:r w:rsidR="00A064BA" w:rsidRPr="001E206D">
                                    <w:rPr>
                                      <w:sz w:val="19"/>
                                      <w:szCs w:val="19"/>
                                    </w:rPr>
                                    <w:t xml:space="preserve"> renovation of this 1937 building in 2019. The </w:t>
                                  </w:r>
                                  <w:r w:rsidRPr="001E206D">
                                    <w:rPr>
                                      <w:sz w:val="19"/>
                                      <w:szCs w:val="19"/>
                                    </w:rPr>
                                    <w:t xml:space="preserve">renovation process took 13 months during the middle of the Covid Pandemic. The building was transformed from a </w:t>
                                  </w:r>
                                  <w:r w:rsidR="0024730D" w:rsidRPr="001E206D">
                                    <w:rPr>
                                      <w:sz w:val="19"/>
                                      <w:szCs w:val="19"/>
                                    </w:rPr>
                                    <w:t>dilapidated</w:t>
                                  </w:r>
                                  <w:r w:rsidRPr="001E206D">
                                    <w:rPr>
                                      <w:sz w:val="19"/>
                                      <w:szCs w:val="19"/>
                                    </w:rPr>
                                    <w:t xml:space="preserve"> building</w:t>
                                  </w:r>
                                  <w:r w:rsidR="0024730D" w:rsidRPr="001E206D">
                                    <w:rPr>
                                      <w:sz w:val="19"/>
                                      <w:szCs w:val="19"/>
                                    </w:rPr>
                                    <w:t xml:space="preserve"> that had been vacant for 12+ years </w:t>
                                  </w:r>
                                  <w:r w:rsidRPr="001E206D">
                                    <w:rPr>
                                      <w:sz w:val="19"/>
                                      <w:szCs w:val="19"/>
                                    </w:rPr>
                                    <w:t xml:space="preserve">to a </w:t>
                                  </w:r>
                                  <w:r w:rsidR="0024730D" w:rsidRPr="001E206D">
                                    <w:rPr>
                                      <w:sz w:val="19"/>
                                      <w:szCs w:val="19"/>
                                    </w:rPr>
                                    <w:t xml:space="preserve">beautiful </w:t>
                                  </w:r>
                                  <w:r w:rsidRPr="001E206D">
                                    <w:rPr>
                                      <w:sz w:val="19"/>
                                      <w:szCs w:val="19"/>
                                    </w:rPr>
                                    <w:t>building like none other in Lumberton.</w:t>
                                  </w:r>
                                </w:p>
                                <w:p w14:paraId="04B2E5DC" w14:textId="680B7DFF" w:rsidR="0024730D" w:rsidRPr="001E206D" w:rsidRDefault="0024730D" w:rsidP="00A064BA">
                                  <w:pPr>
                                    <w:rPr>
                                      <w:sz w:val="19"/>
                                      <w:szCs w:val="19"/>
                                    </w:rPr>
                                  </w:pPr>
                                  <w:r w:rsidRPr="001E206D">
                                    <w:rPr>
                                      <w:sz w:val="19"/>
                                      <w:szCs w:val="19"/>
                                    </w:rPr>
                                    <w:t xml:space="preserve">The </w:t>
                                  </w:r>
                                  <w:proofErr w:type="spellStart"/>
                                  <w:r w:rsidRPr="001E206D">
                                    <w:rPr>
                                      <w:sz w:val="19"/>
                                      <w:szCs w:val="19"/>
                                    </w:rPr>
                                    <w:t>Wallworks</w:t>
                                  </w:r>
                                  <w:proofErr w:type="spellEnd"/>
                                  <w:r w:rsidR="00902FA3" w:rsidRPr="001E206D">
                                    <w:rPr>
                                      <w:sz w:val="19"/>
                                      <w:szCs w:val="19"/>
                                    </w:rPr>
                                    <w:t xml:space="preserve"> </w:t>
                                  </w:r>
                                  <w:r w:rsidRPr="001E206D">
                                    <w:rPr>
                                      <w:sz w:val="19"/>
                                      <w:szCs w:val="19"/>
                                    </w:rPr>
                                    <w:t xml:space="preserve">wanted to repurpose as much as possible from the original building.  The bracket holding the </w:t>
                                  </w:r>
                                  <w:r w:rsidR="0066642F" w:rsidRPr="001E206D">
                                    <w:rPr>
                                      <w:sz w:val="19"/>
                                      <w:szCs w:val="19"/>
                                    </w:rPr>
                                    <w:t>business</w:t>
                                  </w:r>
                                  <w:r w:rsidRPr="001E206D">
                                    <w:rPr>
                                      <w:sz w:val="19"/>
                                      <w:szCs w:val="19"/>
                                    </w:rPr>
                                    <w:t xml:space="preserve"> sign is original to the building. The solid wood bar top is made from what was once pocket doors that lead into the bar area.  The windows have been replaced with a new flare using the arches from the original building. </w:t>
                                  </w:r>
                                  <w:r w:rsidR="0066642F" w:rsidRPr="001E206D">
                                    <w:rPr>
                                      <w:sz w:val="19"/>
                                      <w:szCs w:val="19"/>
                                    </w:rPr>
                                    <w:t>All</w:t>
                                  </w:r>
                                  <w:r w:rsidRPr="001E206D">
                                    <w:rPr>
                                      <w:sz w:val="19"/>
                                      <w:szCs w:val="19"/>
                                    </w:rPr>
                                    <w:t xml:space="preserve"> the interior walls are original mason walls that have been repaired and painted for a bright fresh look.  The new lighting makes this a relaxing and soothing atmosphere perfect for any special occasion. </w:t>
                                  </w:r>
                                  <w:r w:rsidR="00DB776F" w:rsidRPr="001E206D">
                                    <w:rPr>
                                      <w:sz w:val="19"/>
                                      <w:szCs w:val="19"/>
                                    </w:rPr>
                                    <w:t xml:space="preserve">The colors are calming, relaxing, </w:t>
                                  </w:r>
                                  <w:r w:rsidR="0066642F" w:rsidRPr="001E206D">
                                    <w:rPr>
                                      <w:sz w:val="19"/>
                                      <w:szCs w:val="19"/>
                                    </w:rPr>
                                    <w:t>romantic,</w:t>
                                  </w:r>
                                  <w:r w:rsidR="00030FBB" w:rsidRPr="001E206D">
                                    <w:rPr>
                                      <w:sz w:val="19"/>
                                      <w:szCs w:val="19"/>
                                    </w:rPr>
                                    <w:t xml:space="preserve"> and fun. The walls are decorated with sellable art from local artist.</w:t>
                                  </w:r>
                                  <w:r w:rsidR="00A36852" w:rsidRPr="001E206D">
                                    <w:rPr>
                                      <w:sz w:val="19"/>
                                      <w:szCs w:val="19"/>
                                    </w:rPr>
                                    <w:t xml:space="preserve"> Local pottery also for sale</w:t>
                                  </w:r>
                                  <w:r w:rsidR="0057158D" w:rsidRPr="001E206D">
                                    <w:rPr>
                                      <w:sz w:val="19"/>
                                      <w:szCs w:val="19"/>
                                    </w:rPr>
                                    <w:t>.</w:t>
                                  </w:r>
                                  <w:r w:rsidR="00C16BC8" w:rsidRPr="001E206D">
                                    <w:rPr>
                                      <w:sz w:val="19"/>
                                      <w:szCs w:val="19"/>
                                    </w:rPr>
                                    <w:t xml:space="preserve"> Happenings was fe</w:t>
                                  </w:r>
                                  <w:r w:rsidR="0062537D" w:rsidRPr="001E206D">
                                    <w:rPr>
                                      <w:sz w:val="19"/>
                                      <w:szCs w:val="19"/>
                                    </w:rPr>
                                    <w:t xml:space="preserve">atured on WRAL’s </w:t>
                                  </w:r>
                                  <w:r w:rsidR="00691673">
                                    <w:rPr>
                                      <w:sz w:val="19"/>
                                      <w:szCs w:val="19"/>
                                    </w:rPr>
                                    <w:t>“</w:t>
                                  </w:r>
                                  <w:r w:rsidR="0062537D" w:rsidRPr="001E206D">
                                    <w:rPr>
                                      <w:sz w:val="19"/>
                                      <w:szCs w:val="19"/>
                                    </w:rPr>
                                    <w:t>The Tarheel Traveler</w:t>
                                  </w:r>
                                  <w:r w:rsidR="00691673">
                                    <w:rPr>
                                      <w:sz w:val="19"/>
                                      <w:szCs w:val="19"/>
                                    </w:rPr>
                                    <w:t>”</w:t>
                                  </w:r>
                                  <w:r w:rsidR="0062537D" w:rsidRPr="001E206D">
                                    <w:rPr>
                                      <w:sz w:val="19"/>
                                      <w:szCs w:val="19"/>
                                    </w:rPr>
                                    <w:t xml:space="preserve"> with Scott Mason</w:t>
                                  </w:r>
                                  <w:r w:rsidR="003958BE" w:rsidRPr="001E206D">
                                    <w:rPr>
                                      <w:sz w:val="19"/>
                                      <w:szCs w:val="19"/>
                                    </w:rPr>
                                    <w:t>.</w:t>
                                  </w:r>
                                </w:p>
                                <w:p w14:paraId="68809AEE" w14:textId="2B1AEB29" w:rsidR="00451779" w:rsidRDefault="00451779" w:rsidP="00A064BA"/>
                                <w:p w14:paraId="594E9B48" w14:textId="120FD6DF" w:rsidR="00D94EF0" w:rsidRDefault="00D94EF0" w:rsidP="00A064BA">
                                  <w:r>
                                    <w:t xml:space="preserve"> </w:t>
                                  </w:r>
                                </w:p>
                                <w:p w14:paraId="6713EB51" w14:textId="2B899CBC" w:rsidR="00481AB7" w:rsidRDefault="00D94EF0" w:rsidP="00A064BA">
                                  <w:pPr>
                                    <w:rPr>
                                      <w:rFonts w:cs="Arial"/>
                                      <w:color w:val="222222"/>
                                      <w:szCs w:val="2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2AE98D" id="_x0000_t202" coordsize="21600,21600" o:spt="202" path="m,l,21600r21600,l21600,xe">
                      <v:stroke joinstyle="miter"/>
                      <v:path gradientshapeok="t" o:connecttype="rect"/>
                    </v:shapetype>
                    <v:shape id="Text Box 10" o:spid="_x0000_s1026" type="#_x0000_t202" alt="Text box to enter brochure content" style="width:217.2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" filled="f" stroked="f" strokeweight=".5pt">
                      <v:textbox>
                        <w:txbxContent>
                          <w:p w14:paraId="3C410F5B" w14:textId="410502CE" w:rsidR="00424089" w:rsidRPr="001E206D" w:rsidRDefault="00A064BA" w:rsidP="00424089">
                            <w:pPr>
                              <w:pStyle w:val="Heading4"/>
                              <w:rPr>
                                <w:sz w:val="24"/>
                                <w:szCs w:val="24"/>
                              </w:rPr>
                            </w:pPr>
                            <w:r w:rsidRPr="001E206D">
                              <w:rPr>
                                <w:sz w:val="24"/>
                                <w:szCs w:val="24"/>
                              </w:rPr>
                              <w:t xml:space="preserve">About </w:t>
                            </w:r>
                            <w:r w:rsidR="00D35748" w:rsidRPr="001E206D">
                              <w:rPr>
                                <w:sz w:val="24"/>
                                <w:szCs w:val="24"/>
                              </w:rPr>
                              <w:t>Us</w:t>
                            </w:r>
                          </w:p>
                          <w:p w14:paraId="46C86D24" w14:textId="191A5124" w:rsidR="0024730D" w:rsidRPr="001E206D" w:rsidRDefault="00D94EF0" w:rsidP="00A064BA">
                            <w:pPr>
                              <w:rPr>
                                <w:sz w:val="19"/>
                                <w:szCs w:val="19"/>
                              </w:rPr>
                            </w:pPr>
                            <w:r w:rsidRPr="001E206D">
                              <w:rPr>
                                <w:sz w:val="19"/>
                                <w:szCs w:val="19"/>
                              </w:rPr>
                              <w:t>Happenings on Elm was established in 2019 when the owners Annette and Phillip Wallwork decided to invest in Downtown Lumberton, NC. They</w:t>
                            </w:r>
                            <w:r w:rsidR="00A064BA" w:rsidRPr="001E206D">
                              <w:rPr>
                                <w:sz w:val="19"/>
                                <w:szCs w:val="19"/>
                              </w:rPr>
                              <w:t xml:space="preserve"> began </w:t>
                            </w:r>
                            <w:r w:rsidRPr="001E206D">
                              <w:rPr>
                                <w:sz w:val="19"/>
                                <w:szCs w:val="19"/>
                              </w:rPr>
                              <w:t>the</w:t>
                            </w:r>
                            <w:r w:rsidR="00A064BA" w:rsidRPr="001E206D">
                              <w:rPr>
                                <w:sz w:val="19"/>
                                <w:szCs w:val="19"/>
                              </w:rPr>
                              <w:t xml:space="preserve"> renovation of this 1937 building in 2019. The </w:t>
                            </w:r>
                            <w:r w:rsidRPr="001E206D">
                              <w:rPr>
                                <w:sz w:val="19"/>
                                <w:szCs w:val="19"/>
                              </w:rPr>
                              <w:t xml:space="preserve">renovation process took 13 months during the middle of the Covid Pandemic. The building was transformed from a </w:t>
                            </w:r>
                            <w:r w:rsidR="0024730D" w:rsidRPr="001E206D">
                              <w:rPr>
                                <w:sz w:val="19"/>
                                <w:szCs w:val="19"/>
                              </w:rPr>
                              <w:t>dilapidated</w:t>
                            </w:r>
                            <w:r w:rsidRPr="001E206D">
                              <w:rPr>
                                <w:sz w:val="19"/>
                                <w:szCs w:val="19"/>
                              </w:rPr>
                              <w:t xml:space="preserve"> building</w:t>
                            </w:r>
                            <w:r w:rsidR="0024730D" w:rsidRPr="001E206D">
                              <w:rPr>
                                <w:sz w:val="19"/>
                                <w:szCs w:val="19"/>
                              </w:rPr>
                              <w:t xml:space="preserve"> that had been vacant for 12+ years </w:t>
                            </w:r>
                            <w:r w:rsidRPr="001E206D">
                              <w:rPr>
                                <w:sz w:val="19"/>
                                <w:szCs w:val="19"/>
                              </w:rPr>
                              <w:t xml:space="preserve">to a </w:t>
                            </w:r>
                            <w:r w:rsidR="0024730D" w:rsidRPr="001E206D">
                              <w:rPr>
                                <w:sz w:val="19"/>
                                <w:szCs w:val="19"/>
                              </w:rPr>
                              <w:t xml:space="preserve">beautiful </w:t>
                            </w:r>
                            <w:r w:rsidRPr="001E206D">
                              <w:rPr>
                                <w:sz w:val="19"/>
                                <w:szCs w:val="19"/>
                              </w:rPr>
                              <w:t>building like none other in Lumberton.</w:t>
                            </w:r>
                          </w:p>
                          <w:p w14:paraId="04B2E5DC" w14:textId="680B7DFF" w:rsidR="0024730D" w:rsidRPr="001E206D" w:rsidRDefault="0024730D" w:rsidP="00A064BA">
                            <w:pPr>
                              <w:rPr>
                                <w:sz w:val="19"/>
                                <w:szCs w:val="19"/>
                              </w:rPr>
                            </w:pPr>
                            <w:r w:rsidRPr="001E206D">
                              <w:rPr>
                                <w:sz w:val="19"/>
                                <w:szCs w:val="19"/>
                              </w:rPr>
                              <w:t xml:space="preserve">The </w:t>
                            </w:r>
                            <w:proofErr w:type="spellStart"/>
                            <w:r w:rsidRPr="001E206D">
                              <w:rPr>
                                <w:sz w:val="19"/>
                                <w:szCs w:val="19"/>
                              </w:rPr>
                              <w:t>Wallworks</w:t>
                            </w:r>
                            <w:proofErr w:type="spellEnd"/>
                            <w:r w:rsidR="00902FA3" w:rsidRPr="001E206D">
                              <w:rPr>
                                <w:sz w:val="19"/>
                                <w:szCs w:val="19"/>
                              </w:rPr>
                              <w:t xml:space="preserve"> </w:t>
                            </w:r>
                            <w:r w:rsidRPr="001E206D">
                              <w:rPr>
                                <w:sz w:val="19"/>
                                <w:szCs w:val="19"/>
                              </w:rPr>
                              <w:t xml:space="preserve">wanted to repurpose as much as possible from the original building.  The bracket holding the </w:t>
                            </w:r>
                            <w:r w:rsidR="0066642F" w:rsidRPr="001E206D">
                              <w:rPr>
                                <w:sz w:val="19"/>
                                <w:szCs w:val="19"/>
                              </w:rPr>
                              <w:t>business</w:t>
                            </w:r>
                            <w:r w:rsidRPr="001E206D">
                              <w:rPr>
                                <w:sz w:val="19"/>
                                <w:szCs w:val="19"/>
                              </w:rPr>
                              <w:t xml:space="preserve"> sign is original to the building. The solid wood bar top is made from what was once pocket doors that lead into the bar area.  The windows have been replaced with a new flare using the arches from the original building. </w:t>
                            </w:r>
                            <w:r w:rsidR="0066642F" w:rsidRPr="001E206D">
                              <w:rPr>
                                <w:sz w:val="19"/>
                                <w:szCs w:val="19"/>
                              </w:rPr>
                              <w:t>All</w:t>
                            </w:r>
                            <w:r w:rsidRPr="001E206D">
                              <w:rPr>
                                <w:sz w:val="19"/>
                                <w:szCs w:val="19"/>
                              </w:rPr>
                              <w:t xml:space="preserve"> the interior walls are original mason walls that have been repaired and painted for a bright fresh look.  The new lighting makes this a relaxing and soothing atmosphere perfect for any special occasion. </w:t>
                            </w:r>
                            <w:r w:rsidR="00DB776F" w:rsidRPr="001E206D">
                              <w:rPr>
                                <w:sz w:val="19"/>
                                <w:szCs w:val="19"/>
                              </w:rPr>
                              <w:t xml:space="preserve">The colors are calming, relaxing, </w:t>
                            </w:r>
                            <w:r w:rsidR="0066642F" w:rsidRPr="001E206D">
                              <w:rPr>
                                <w:sz w:val="19"/>
                                <w:szCs w:val="19"/>
                              </w:rPr>
                              <w:t>romantic,</w:t>
                            </w:r>
                            <w:r w:rsidR="00030FBB" w:rsidRPr="001E206D">
                              <w:rPr>
                                <w:sz w:val="19"/>
                                <w:szCs w:val="19"/>
                              </w:rPr>
                              <w:t xml:space="preserve"> and fun. The walls are decorated with sellable art from local artist.</w:t>
                            </w:r>
                            <w:r w:rsidR="00A36852" w:rsidRPr="001E206D">
                              <w:rPr>
                                <w:sz w:val="19"/>
                                <w:szCs w:val="19"/>
                              </w:rPr>
                              <w:t xml:space="preserve"> Local pottery also for sale</w:t>
                            </w:r>
                            <w:r w:rsidR="0057158D" w:rsidRPr="001E206D">
                              <w:rPr>
                                <w:sz w:val="19"/>
                                <w:szCs w:val="19"/>
                              </w:rPr>
                              <w:t>.</w:t>
                            </w:r>
                            <w:r w:rsidR="00C16BC8" w:rsidRPr="001E206D">
                              <w:rPr>
                                <w:sz w:val="19"/>
                                <w:szCs w:val="19"/>
                              </w:rPr>
                              <w:t xml:space="preserve"> Happenings was fe</w:t>
                            </w:r>
                            <w:r w:rsidR="0062537D" w:rsidRPr="001E206D">
                              <w:rPr>
                                <w:sz w:val="19"/>
                                <w:szCs w:val="19"/>
                              </w:rPr>
                              <w:t xml:space="preserve">atured on WRAL’s </w:t>
                            </w:r>
                            <w:r w:rsidR="00691673">
                              <w:rPr>
                                <w:sz w:val="19"/>
                                <w:szCs w:val="19"/>
                              </w:rPr>
                              <w:t>“</w:t>
                            </w:r>
                            <w:r w:rsidR="0062537D" w:rsidRPr="001E206D">
                              <w:rPr>
                                <w:sz w:val="19"/>
                                <w:szCs w:val="19"/>
                              </w:rPr>
                              <w:t>The Tarheel Traveler</w:t>
                            </w:r>
                            <w:r w:rsidR="00691673">
                              <w:rPr>
                                <w:sz w:val="19"/>
                                <w:szCs w:val="19"/>
                              </w:rPr>
                              <w:t>”</w:t>
                            </w:r>
                            <w:r w:rsidR="0062537D" w:rsidRPr="001E206D">
                              <w:rPr>
                                <w:sz w:val="19"/>
                                <w:szCs w:val="19"/>
                              </w:rPr>
                              <w:t xml:space="preserve"> with Scott Mason</w:t>
                            </w:r>
                            <w:r w:rsidR="003958BE" w:rsidRPr="001E206D">
                              <w:rPr>
                                <w:sz w:val="19"/>
                                <w:szCs w:val="19"/>
                              </w:rPr>
                              <w:t>.</w:t>
                            </w:r>
                          </w:p>
                          <w:p w14:paraId="68809AEE" w14:textId="2B1AEB29" w:rsidR="00451779" w:rsidRDefault="00451779" w:rsidP="00A064BA"/>
                          <w:p w14:paraId="594E9B48" w14:textId="120FD6DF" w:rsidR="00D94EF0" w:rsidRDefault="00D94EF0" w:rsidP="00A064BA">
                            <w:r>
                              <w:t xml:space="preserve"> </w:t>
                            </w:r>
                          </w:p>
                          <w:p w14:paraId="6713EB51" w14:textId="2B899CBC" w:rsidR="00481AB7" w:rsidRDefault="00D94EF0" w:rsidP="00A064BA">
                            <w:pPr>
                              <w:rPr>
                                <w:rFonts w:cs="Arial"/>
                                <w:color w:val="222222"/>
                                <w:szCs w:val="22"/>
                              </w:rPr>
                            </w:pPr>
                            <w:r>
                              <w:t xml:space="preserve"> </w:t>
                            </w:r>
                          </w:p>
                        </w:txbxContent>
                      </v:textbox>
                      <w10:anchorlock/>
                    </v:shape>
                  </w:pict>
                </mc:Fallback>
              </mc:AlternateContent>
            </w:r>
          </w:p>
        </w:tc>
        <w:tc>
          <w:tcPr>
            <w:tcW w:w="5280" w:type="dxa"/>
            <w:tcMar>
              <w:top w:w="2146" w:type="dxa"/>
              <w:left w:w="115" w:type="dxa"/>
              <w:right w:w="115" w:type="dxa"/>
            </w:tcMar>
          </w:tcPr>
          <w:sdt>
            <w:sdtPr>
              <w:alias w:val="Enter Company Name:"/>
              <w:tag w:val="Enter Company Name:"/>
              <w:id w:val="-25867232"/>
              <w:placeholder>
                <w:docPart w:val="E4EE1BD80AFF4AA59087444992B83C1F"/>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p w14:paraId="37207344" w14:textId="4804F04C" w:rsidR="004A746D" w:rsidRDefault="002775AD" w:rsidP="004A746D">
                <w:pPr>
                  <w:pStyle w:val="Heading4"/>
                  <w:jc w:val="center"/>
                </w:pPr>
                <w:r>
                  <w:t>HAPPENINGS ON ELM</w:t>
                </w:r>
              </w:p>
            </w:sdtContent>
          </w:sdt>
          <w:p w14:paraId="72F2C7F3" w14:textId="5F6BDC41" w:rsidR="004A746D" w:rsidRDefault="00202B0C" w:rsidP="004A746D">
            <w:pPr>
              <w:pStyle w:val="ContactInfo"/>
            </w:pPr>
            <w:r>
              <w:t>605 North Elm Street</w:t>
            </w:r>
          </w:p>
          <w:p w14:paraId="66EDA3B8" w14:textId="77777777" w:rsidR="004A746D" w:rsidRPr="004A4695" w:rsidRDefault="004D70C5" w:rsidP="004A746D">
            <w:pPr>
              <w:pStyle w:val="ContactInfo"/>
              <w:rPr>
                <w:b/>
              </w:rPr>
            </w:pPr>
            <w:sdt>
              <w:sdtPr>
                <w:rPr>
                  <w:b/>
                </w:rPr>
                <w:alias w:val="Separator:"/>
                <w:tag w:val="Separator:"/>
                <w:id w:val="1276753629"/>
                <w:placeholder>
                  <w:docPart w:val="38A1770CDDD5479F8EC5DB0F6FB62C00"/>
                </w:placeholder>
                <w:temporary/>
                <w:showingPlcHdr/>
                <w15:appearance w15:val="hidden"/>
              </w:sdtPr>
              <w:sdtEndPr/>
              <w:sdtContent>
                <w:r w:rsidR="004A746D" w:rsidRPr="004A4695">
                  <w:rPr>
                    <w:b/>
                  </w:rPr>
                  <w:t>___</w:t>
                </w:r>
              </w:sdtContent>
            </w:sdt>
          </w:p>
          <w:p w14:paraId="45AEC028" w14:textId="77777777" w:rsidR="004A746D" w:rsidRPr="004A4695" w:rsidRDefault="004A746D" w:rsidP="004A746D">
            <w:pPr>
              <w:pStyle w:val="ContactInfo"/>
            </w:pPr>
          </w:p>
          <w:p w14:paraId="53E309C9" w14:textId="435873DC" w:rsidR="004A746D" w:rsidRDefault="00202B0C" w:rsidP="004A746D">
            <w:pPr>
              <w:pStyle w:val="ContactInfo"/>
            </w:pPr>
            <w:r>
              <w:t>Lumberton, NC 28358</w:t>
            </w:r>
          </w:p>
          <w:p w14:paraId="47FB5277" w14:textId="77777777" w:rsidR="004A746D" w:rsidRPr="004A4695" w:rsidRDefault="004D70C5" w:rsidP="004A746D">
            <w:pPr>
              <w:pStyle w:val="ContactInfo"/>
              <w:rPr>
                <w:b/>
              </w:rPr>
            </w:pPr>
            <w:sdt>
              <w:sdtPr>
                <w:rPr>
                  <w:b/>
                </w:rPr>
                <w:alias w:val="Separator:"/>
                <w:tag w:val="Separator:"/>
                <w:id w:val="-1083606573"/>
                <w:placeholder>
                  <w:docPart w:val="FB18FC0C005D44CEBD094E7A3CC0C3EC"/>
                </w:placeholder>
                <w:temporary/>
                <w:showingPlcHdr/>
                <w15:appearance w15:val="hidden"/>
              </w:sdtPr>
              <w:sdtEndPr/>
              <w:sdtContent>
                <w:r w:rsidR="004A746D" w:rsidRPr="004A4695">
                  <w:rPr>
                    <w:b/>
                  </w:rPr>
                  <w:t>___</w:t>
                </w:r>
              </w:sdtContent>
            </w:sdt>
          </w:p>
          <w:p w14:paraId="0F976F08" w14:textId="77777777" w:rsidR="004A746D" w:rsidRPr="004A4695" w:rsidRDefault="004A746D" w:rsidP="004A746D">
            <w:pPr>
              <w:pStyle w:val="ContactInfo"/>
            </w:pPr>
          </w:p>
          <w:p w14:paraId="3F8B4A8A" w14:textId="54F621FE" w:rsidR="004A746D" w:rsidRDefault="004D70C5" w:rsidP="004A746D">
            <w:pPr>
              <w:pStyle w:val="ContactInfo"/>
            </w:pPr>
            <w:sdt>
              <w:sdtPr>
                <w:alias w:val="Phone:"/>
                <w:tag w:val="Phone:"/>
                <w:id w:val="1881214725"/>
                <w:placeholder>
                  <w:docPart w:val="2F7B7BF2D87C4188B22B67D3961376E1"/>
                </w:placeholder>
                <w:temporary/>
                <w:showingPlcHdr/>
                <w15:appearance w15:val="hidden"/>
              </w:sdtPr>
              <w:sdtEndPr/>
              <w:sdtContent>
                <w:r w:rsidR="004A746D" w:rsidRPr="00555E4B">
                  <w:t>Phone:</w:t>
                </w:r>
              </w:sdtContent>
            </w:sdt>
            <w:r w:rsidR="004A746D" w:rsidRPr="00555E4B">
              <w:t xml:space="preserve"> </w:t>
            </w:r>
            <w:sdt>
              <w:sdtPr>
                <w:alias w:val="Enter Phone:"/>
                <w:tag w:val="Enter Phone:"/>
                <w:id w:val="-876626849"/>
                <w:placeholder>
                  <w:docPart w:val="72D62724ACEA428288215A8ADB230411"/>
                </w:placeholder>
                <w:dataBinding w:prefixMappings="xmlns:ns0='http://schemas.microsoft.com/office/2006/coverPageProps' " w:xpath="/ns0:CoverPageProperties[1]/ns0:CompanyPhone[1]" w:storeItemID="{55AF091B-3C7A-41E3-B477-F2FDAA23CFDA}"/>
                <w15:appearance w15:val="hidden"/>
                <w:text/>
              </w:sdtPr>
              <w:sdtEndPr/>
              <w:sdtContent>
                <w:r w:rsidR="00202B0C">
                  <w:t>910-674-4154</w:t>
                </w:r>
              </w:sdtContent>
            </w:sdt>
          </w:p>
          <w:p w14:paraId="5DB778A8" w14:textId="77777777" w:rsidR="004A746D" w:rsidRPr="004A4695" w:rsidRDefault="004D70C5" w:rsidP="004A746D">
            <w:pPr>
              <w:pStyle w:val="ContactInfo"/>
              <w:rPr>
                <w:b/>
              </w:rPr>
            </w:pPr>
            <w:sdt>
              <w:sdtPr>
                <w:rPr>
                  <w:b/>
                </w:rPr>
                <w:alias w:val="Separator:"/>
                <w:tag w:val="Separator:"/>
                <w:id w:val="-1757120220"/>
                <w:placeholder>
                  <w:docPart w:val="33DA8A2646D940DBB8A409A5051321FC"/>
                </w:placeholder>
                <w:temporary/>
                <w:showingPlcHdr/>
                <w15:appearance w15:val="hidden"/>
              </w:sdtPr>
              <w:sdtEndPr/>
              <w:sdtContent>
                <w:r w:rsidR="004A746D" w:rsidRPr="004A4695">
                  <w:rPr>
                    <w:b/>
                  </w:rPr>
                  <w:t>___</w:t>
                </w:r>
              </w:sdtContent>
            </w:sdt>
          </w:p>
          <w:p w14:paraId="629CADC7" w14:textId="77777777" w:rsidR="004A746D" w:rsidRPr="004A4695" w:rsidRDefault="004A746D" w:rsidP="004A746D">
            <w:pPr>
              <w:pStyle w:val="ContactInfo"/>
            </w:pPr>
          </w:p>
          <w:p w14:paraId="1D7A67D8" w14:textId="188DD849" w:rsidR="00FB3767" w:rsidRDefault="004D70C5" w:rsidP="00377A99">
            <w:pPr>
              <w:pStyle w:val="ContactInfo"/>
            </w:pPr>
            <w:hyperlink r:id="rId8" w:history="1">
              <w:r w:rsidR="00377A99" w:rsidRPr="00E96685">
                <w:rPr>
                  <w:rStyle w:val="Hyperlink"/>
                </w:rPr>
                <w:t>abmfnp@gmail.com</w:t>
              </w:r>
            </w:hyperlink>
          </w:p>
          <w:p w14:paraId="2E78C362" w14:textId="5FB2F339" w:rsidR="00202B0C" w:rsidRDefault="004D70C5" w:rsidP="004A746D">
            <w:pPr>
              <w:pStyle w:val="ContactInfo"/>
            </w:pPr>
            <w:hyperlink r:id="rId9" w:history="1">
              <w:r w:rsidR="00377A99" w:rsidRPr="00E96685">
                <w:rPr>
                  <w:rStyle w:val="Hyperlink"/>
                </w:rPr>
                <w:t>wallworkp@yahoo.com</w:t>
              </w:r>
            </w:hyperlink>
          </w:p>
          <w:p w14:paraId="6F29AC98" w14:textId="77777777" w:rsidR="00D32B45" w:rsidRDefault="00D32B45" w:rsidP="004A746D">
            <w:pPr>
              <w:pStyle w:val="ContactInfo"/>
            </w:pPr>
          </w:p>
          <w:p w14:paraId="00852631" w14:textId="083B1932" w:rsidR="00377A99" w:rsidRDefault="00D63E59" w:rsidP="004A746D">
            <w:pPr>
              <w:pStyle w:val="ContactInfo"/>
            </w:pPr>
            <w:r>
              <w:rPr>
                <w:noProof/>
              </w:rPr>
              <w:drawing>
                <wp:inline distT="0" distB="0" distL="0" distR="0" wp14:anchorId="5E4252A0" wp14:editId="23AB3BB2">
                  <wp:extent cx="2320926" cy="174069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1562" cy="1748671"/>
                          </a:xfrm>
                          <a:prstGeom prst="rect">
                            <a:avLst/>
                          </a:prstGeom>
                        </pic:spPr>
                      </pic:pic>
                    </a:graphicData>
                  </a:graphic>
                </wp:inline>
              </w:drawing>
            </w:r>
          </w:p>
        </w:tc>
        <w:tc>
          <w:tcPr>
            <w:tcW w:w="5280" w:type="dxa"/>
            <w:tcMar>
              <w:top w:w="2146" w:type="dxa"/>
              <w:left w:w="115" w:type="dxa"/>
              <w:right w:w="115" w:type="dxa"/>
            </w:tcMar>
          </w:tcPr>
          <w:p w14:paraId="0F16DE35" w14:textId="1E958C1C" w:rsidR="00FB3767" w:rsidRDefault="002775AD" w:rsidP="00491776">
            <w:pPr>
              <w:pStyle w:val="Heading1"/>
              <w:ind w:left="144" w:right="144"/>
              <w:rPr>
                <w:noProof/>
              </w:rPr>
            </w:pPr>
            <w:r>
              <w:rPr>
                <w:noProof/>
              </w:rPr>
              <w:drawing>
                <wp:inline distT="0" distB="0" distL="0" distR="0" wp14:anchorId="6A2CC9BD" wp14:editId="6395FBCB">
                  <wp:extent cx="2824480" cy="1553465"/>
                  <wp:effectExtent l="0" t="0" r="0" b="889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73088" cy="1580199"/>
                          </a:xfrm>
                          <a:prstGeom prst="rect">
                            <a:avLst/>
                          </a:prstGeom>
                        </pic:spPr>
                      </pic:pic>
                    </a:graphicData>
                  </a:graphic>
                </wp:inline>
              </w:drawing>
            </w:r>
            <w:r w:rsidR="00022169">
              <w:rPr>
                <w:noProof/>
              </w:rPr>
              <mc:AlternateContent>
                <mc:Choice Requires="wps">
                  <w:drawing>
                    <wp:inline distT="0" distB="0" distL="0" distR="0" wp14:anchorId="1E51FD32" wp14:editId="17B52259">
                      <wp:extent cx="3194462" cy="1532586"/>
                      <wp:effectExtent l="0" t="0" r="0" b="285750"/>
                      <wp:docPr id="24" name="Text Box 24" descr="Text box to enter company name"/>
                      <wp:cNvGraphicFramePr/>
                      <a:graphic xmlns:a="http://schemas.openxmlformats.org/drawingml/2006/main">
                        <a:graphicData uri="http://schemas.microsoft.com/office/word/2010/wordprocessingShape">
                          <wps:wsp>
                            <wps:cNvSpPr txBox="1"/>
                            <wps:spPr>
                              <a:xfrm>
                                <a:off x="0" y="0"/>
                                <a:ext cx="3194462" cy="1532586"/>
                              </a:xfrm>
                              <a:prstGeom prst="rect">
                                <a:avLst/>
                              </a:prstGeom>
                              <a:noFill/>
                              <a:ln w="6350">
                                <a:noFill/>
                              </a:ln>
                            </wps:spPr>
                            <wps:txbx>
                              <w:txbxContent>
                                <w:sdt>
                                  <w:sdtPr>
                                    <w:alias w:val="Enter Company Name:"/>
                                    <w:tag w:val="Enter Company Name:"/>
                                    <w:id w:val="-1134253674"/>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p w14:paraId="1B4982FA" w14:textId="41C4FDE3" w:rsidR="00022169" w:rsidRPr="00491776" w:rsidRDefault="002775AD" w:rsidP="002775AD">
                                      <w:pPr>
                                        <w:pStyle w:val="Title"/>
                                      </w:pPr>
                                      <w:r>
                                        <w:t>HAPPENINGS ON ELM</w:t>
                                      </w:r>
                                    </w:p>
                                  </w:sdtContent>
                                </w:sdt>
                              </w:txbxContent>
                            </wps:txbx>
                            <wps:bodyPr rot="0" spcFirstLastPara="0" vertOverflow="overflow" horzOverflow="overflow" vert="horz" wrap="square" lIns="91440" tIns="457200" rIns="91440" bIns="45720" numCol="1" spcCol="0" rtlCol="0" fromWordArt="0" anchor="t" anchorCtr="0" forceAA="0" compatLnSpc="1">
                              <a:prstTxWarp prst="textNoShape">
                                <a:avLst/>
                              </a:prstTxWarp>
                              <a:noAutofit/>
                            </wps:bodyPr>
                          </wps:wsp>
                        </a:graphicData>
                      </a:graphic>
                    </wp:inline>
                  </w:drawing>
                </mc:Choice>
                <mc:Fallback>
                  <w:pict>
                    <v:shape w14:anchorId="1E51FD32" id="Text Box 24" o:spid="_x0000_s1027" type="#_x0000_t202" alt="Text box to enter company name" style="width:251.55pt;height:1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" filled="f" stroked="f" strokeweight=".5pt">
                      <v:textbox inset=",36pt">
                        <w:txbxContent>
                          <w:sdt>
                            <w:sdtPr>
                              <w:alias w:val="Enter Company Name:"/>
                              <w:tag w:val="Enter Company Name:"/>
                              <w:id w:val="-1134253674"/>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p w14:paraId="1B4982FA" w14:textId="41C4FDE3" w:rsidR="00022169" w:rsidRPr="00491776" w:rsidRDefault="002775AD" w:rsidP="002775AD">
                                <w:pPr>
                                  <w:pStyle w:val="Title"/>
                                </w:pPr>
                                <w:r>
                                  <w:t>HAPPENINGS ON ELM</w:t>
                                </w:r>
                              </w:p>
                            </w:sdtContent>
                          </w:sdt>
                        </w:txbxContent>
                      </v:textbox>
                      <w10:anchorlock/>
                    </v:shape>
                  </w:pict>
                </mc:Fallback>
              </mc:AlternateContent>
            </w:r>
            <w:r w:rsidR="00924BF8">
              <w:rPr>
                <w:noProof/>
              </w:rPr>
              <mc:AlternateContent>
                <mc:Choice Requires="wps">
                  <w:drawing>
                    <wp:inline distT="0" distB="0" distL="0" distR="0" wp14:anchorId="0945FEA0" wp14:editId="60381CC4">
                      <wp:extent cx="2825086" cy="482325"/>
                      <wp:effectExtent l="0" t="0" r="0" b="0"/>
                      <wp:docPr id="3" name="Text Box 3" descr="Text box to enter tag line"/>
                      <wp:cNvGraphicFramePr/>
                      <a:graphic xmlns:a="http://schemas.openxmlformats.org/drawingml/2006/main">
                        <a:graphicData uri="http://schemas.microsoft.com/office/word/2010/wordprocessingShape">
                          <wps:wsp>
                            <wps:cNvSpPr txBox="1"/>
                            <wps:spPr>
                              <a:xfrm>
                                <a:off x="0" y="0"/>
                                <a:ext cx="2825086" cy="482325"/>
                              </a:xfrm>
                              <a:prstGeom prst="rect">
                                <a:avLst/>
                              </a:prstGeom>
                              <a:noFill/>
                              <a:ln w="6350">
                                <a:noFill/>
                              </a:ln>
                            </wps:spPr>
                            <wps:txbx>
                              <w:txbxContent>
                                <w:p w14:paraId="1DD14E33" w14:textId="4A5CD4FD" w:rsidR="00924BF8" w:rsidRPr="000F4F38" w:rsidRDefault="002775AD" w:rsidP="004A4695">
                                  <w:pPr>
                                    <w:pStyle w:val="Subtitle"/>
                                    <w:rPr>
                                      <w:sz w:val="28"/>
                                      <w:szCs w:val="28"/>
                                    </w:rPr>
                                  </w:pPr>
                                  <w:r>
                                    <w:rPr>
                                      <w:sz w:val="28"/>
                                      <w:szCs w:val="28"/>
                                    </w:rPr>
                                    <w:t xml:space="preserve">Let us host for your next private event.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45FEA0" id="Text Box 3" o:spid="_x0000_s1028" type="#_x0000_t202" alt="Text box to enter tag line" style="width:222.45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" filled="f" stroked="f" strokeweight=".5pt">
                      <v:textbox>
                        <w:txbxContent>
                          <w:p w14:paraId="1DD14E33" w14:textId="4A5CD4FD" w:rsidR="00924BF8" w:rsidRPr="000F4F38" w:rsidRDefault="002775AD" w:rsidP="004A4695">
                            <w:pPr>
                              <w:pStyle w:val="Subtitle"/>
                              <w:rPr>
                                <w:sz w:val="28"/>
                                <w:szCs w:val="28"/>
                              </w:rPr>
                            </w:pPr>
                            <w:r>
                              <w:rPr>
                                <w:sz w:val="28"/>
                                <w:szCs w:val="28"/>
                              </w:rPr>
                              <w:t xml:space="preserve">Let us host for your next private event. </w:t>
                            </w:r>
                          </w:p>
                        </w:txbxContent>
                      </v:textbox>
                      <w10:anchorlock/>
                    </v:shape>
                  </w:pict>
                </mc:Fallback>
              </mc:AlternateContent>
            </w:r>
            <w:r w:rsidR="00491776">
              <w:rPr>
                <w:noProof/>
              </w:rPr>
              <mc:AlternateContent>
                <mc:Choice Requires="wps">
                  <w:drawing>
                    <wp:inline distT="0" distB="0" distL="0" distR="0" wp14:anchorId="6043053E" wp14:editId="062D168F">
                      <wp:extent cx="3194462" cy="791570"/>
                      <wp:effectExtent l="0" t="0" r="6350" b="8890"/>
                      <wp:docPr id="23" name="Text Box 23" descr="Text box to enter product/service information"/>
                      <wp:cNvGraphicFramePr/>
                      <a:graphic xmlns:a="http://schemas.openxmlformats.org/drawingml/2006/main">
                        <a:graphicData uri="http://schemas.microsoft.com/office/word/2010/wordprocessingShape">
                          <wps:wsp>
                            <wps:cNvSpPr txBox="1"/>
                            <wps:spPr>
                              <a:xfrm>
                                <a:off x="0" y="0"/>
                                <a:ext cx="3194462" cy="791570"/>
                              </a:xfrm>
                              <a:prstGeom prst="rect">
                                <a:avLst/>
                              </a:prstGeom>
                              <a:solidFill>
                                <a:schemeClr val="lt1"/>
                              </a:solidFill>
                              <a:ln w="6350">
                                <a:noFill/>
                              </a:ln>
                            </wps:spPr>
                            <wps:txbx>
                              <w:txbxContent>
                                <w:p w14:paraId="18D4A962" w14:textId="0727A683" w:rsidR="00491776" w:rsidRPr="000C27B9" w:rsidRDefault="002775AD" w:rsidP="000C27B9">
                                  <w:pPr>
                                    <w:pStyle w:val="Heading1"/>
                                  </w:pPr>
                                  <w:r>
                                    <w:t xml:space="preserve">Venue </w:t>
                                  </w:r>
                                  <w:r w:rsidR="00772D1E">
                                    <w:t>Details and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43053E" id="Text Box 23" o:spid="_x0000_s1029" type="#_x0000_t202" alt="Text box to enter product/service information" style="width:251.5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" fillcolor="white [3201]" stroked="f" strokeweight=".5pt">
                      <v:textbox>
                        <w:txbxContent>
                          <w:p w14:paraId="18D4A962" w14:textId="0727A683" w:rsidR="00491776" w:rsidRPr="000C27B9" w:rsidRDefault="002775AD" w:rsidP="000C27B9">
                            <w:pPr>
                              <w:pStyle w:val="Heading1"/>
                            </w:pPr>
                            <w:r>
                              <w:t xml:space="preserve">Venue </w:t>
                            </w:r>
                            <w:r w:rsidR="00772D1E">
                              <w:t>Details and Prices</w:t>
                            </w:r>
                          </w:p>
                        </w:txbxContent>
                      </v:textbox>
                      <w10:anchorlock/>
                    </v:shape>
                  </w:pict>
                </mc:Fallback>
              </mc:AlternateContent>
            </w:r>
          </w:p>
        </w:tc>
      </w:tr>
      <w:tr w:rsidR="00924BF8" w14:paraId="378FD561" w14:textId="77777777" w:rsidTr="000120A7">
        <w:trPr>
          <w:trHeight w:hRule="exact" w:val="864"/>
        </w:trPr>
        <w:tc>
          <w:tcPr>
            <w:tcW w:w="5280" w:type="dxa"/>
            <w:tcMar>
              <w:top w:w="14" w:type="dxa"/>
              <w:left w:w="576" w:type="dxa"/>
              <w:right w:w="115" w:type="dxa"/>
            </w:tcMar>
            <w:vAlign w:val="center"/>
          </w:tcPr>
          <w:p w14:paraId="5EBD4E6E" w14:textId="1A5E1711" w:rsidR="00491776" w:rsidRPr="004865DC" w:rsidRDefault="004D70C5" w:rsidP="004865DC">
            <w:pPr>
              <w:pStyle w:val="Quote"/>
            </w:pPr>
            <w:sdt>
              <w:sdtPr>
                <w:alias w:val="Company Name:"/>
                <w:tag w:val="Company Name:"/>
                <w:id w:val="-54163832"/>
                <w:placeholder>
                  <w:docPart w:val="6019FC30C2BE4F429F1C88C0E78CE6F7"/>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2775AD">
                  <w:t>HAPPENINGS ON ELM</w:t>
                </w:r>
              </w:sdtContent>
            </w:sdt>
            <w:r w:rsidR="00B86ABC" w:rsidRPr="004865DC">
              <w:t xml:space="preserve"> </w:t>
            </w:r>
            <w:sdt>
              <w:sdtPr>
                <w:alias w:val="Enter Quote:"/>
                <w:tag w:val="Enter Quote:"/>
                <w:id w:val="-100274216"/>
                <w:placeholder>
                  <w:docPart w:val="D4605B5A37AA4DAC8959054A2FF31886"/>
                </w:placeholder>
                <w:temporary/>
                <w:showingPlcHdr/>
                <w15:appearance w15:val="hidden"/>
              </w:sdtPr>
              <w:sdtEndPr/>
              <w:sdtContent>
                <w:r w:rsidR="000C27B9" w:rsidRPr="004865DC">
                  <w:t>is an Equal Opportunity Employer.</w:t>
                </w:r>
              </w:sdtContent>
            </w:sdt>
          </w:p>
        </w:tc>
        <w:tc>
          <w:tcPr>
            <w:tcW w:w="5280" w:type="dxa"/>
          </w:tcPr>
          <w:p w14:paraId="1F76C787" w14:textId="2DE18772" w:rsidR="00924BF8" w:rsidRDefault="00924BF8" w:rsidP="001368FB">
            <w:pPr>
              <w:ind w:left="144" w:right="144"/>
            </w:pPr>
          </w:p>
        </w:tc>
        <w:tc>
          <w:tcPr>
            <w:tcW w:w="5280" w:type="dxa"/>
            <w:tcMar>
              <w:top w:w="72" w:type="dxa"/>
              <w:left w:w="115" w:type="dxa"/>
              <w:right w:w="115" w:type="dxa"/>
            </w:tcMar>
          </w:tcPr>
          <w:p w14:paraId="2AD1394C" w14:textId="45EC3742" w:rsidR="00924BF8" w:rsidRDefault="004D70C5" w:rsidP="0060180D">
            <w:pPr>
              <w:pStyle w:val="Subtitle"/>
            </w:pPr>
            <w:sdt>
              <w:sdtPr>
                <w:alias w:val="Phone:"/>
                <w:tag w:val="Phone:"/>
                <w:id w:val="1626265015"/>
                <w:placeholder>
                  <w:docPart w:val="2FF6814BD0204D5ABA37E37088564325"/>
                </w:placeholder>
                <w:temporary/>
                <w:showingPlcHdr/>
                <w15:appearance w15:val="hidden"/>
              </w:sdtPr>
              <w:sdtEndPr/>
              <w:sdtContent>
                <w:r w:rsidR="000C27B9" w:rsidRPr="000C27B9">
                  <w:t>Phone:</w:t>
                </w:r>
              </w:sdtContent>
            </w:sdt>
            <w:r w:rsidR="0060180D" w:rsidRPr="007C32DB">
              <w:t xml:space="preserve"> </w:t>
            </w:r>
            <w:sdt>
              <w:sdtPr>
                <w:alias w:val="Telephone:"/>
                <w:tag w:val="Telephone:"/>
                <w:id w:val="574937087"/>
                <w:placeholder>
                  <w:docPart w:val="5C8AB3113CA0459AB177C8310D8BFC92"/>
                </w:placeholder>
                <w:dataBinding w:prefixMappings="xmlns:ns0='http://schemas.microsoft.com/office/2006/coverPageProps' " w:xpath="/ns0:CoverPageProperties[1]/ns0:CompanyPhone[1]" w:storeItemID="{55AF091B-3C7A-41E3-B477-F2FDAA23CFDA}"/>
                <w15:appearance w15:val="hidden"/>
                <w:text/>
              </w:sdtPr>
              <w:sdtEndPr/>
              <w:sdtContent>
                <w:r w:rsidR="002775AD">
                  <w:t>910-674-4154</w:t>
                </w:r>
              </w:sdtContent>
            </w:sdt>
          </w:p>
        </w:tc>
      </w:tr>
      <w:tr w:rsidR="00997614" w14:paraId="2B7F186A" w14:textId="77777777" w:rsidTr="000120A7">
        <w:trPr>
          <w:trHeight w:hRule="exact" w:val="11088"/>
        </w:trPr>
        <w:tc>
          <w:tcPr>
            <w:tcW w:w="5280" w:type="dxa"/>
          </w:tcPr>
          <w:p w14:paraId="23F9A9A1" w14:textId="77777777" w:rsidR="00997614" w:rsidRPr="00491776" w:rsidRDefault="001368FB" w:rsidP="00906CA7">
            <w:pPr>
              <w:tabs>
                <w:tab w:val="left" w:pos="1440"/>
              </w:tabs>
              <w:ind w:left="144" w:right="144"/>
            </w:pPr>
            <w:r w:rsidRPr="00491776">
              <w:rPr>
                <w:noProof/>
              </w:rPr>
              <w:lastRenderedPageBreak/>
              <mc:AlternateContent>
                <mc:Choice Requires="wps">
                  <w:drawing>
                    <wp:inline distT="0" distB="0" distL="0" distR="0" wp14:anchorId="0AC7292B" wp14:editId="15831976">
                      <wp:extent cx="1850657" cy="734095"/>
                      <wp:effectExtent l="0" t="0" r="0" b="0"/>
                      <wp:docPr id="28" name="Text Box 28" descr="Text box to heading 1"/>
                      <wp:cNvGraphicFramePr/>
                      <a:graphic xmlns:a="http://schemas.openxmlformats.org/drawingml/2006/main">
                        <a:graphicData uri="http://schemas.microsoft.com/office/word/2010/wordprocessingShape">
                          <wps:wsp>
                            <wps:cNvSpPr txBox="1"/>
                            <wps:spPr>
                              <a:xfrm>
                                <a:off x="0" y="0"/>
                                <a:ext cx="1850657" cy="734095"/>
                              </a:xfrm>
                              <a:prstGeom prst="rect">
                                <a:avLst/>
                              </a:prstGeom>
                              <a:noFill/>
                              <a:ln w="6350">
                                <a:noFill/>
                              </a:ln>
                            </wps:spPr>
                            <wps:txbx>
                              <w:txbxContent>
                                <w:p w14:paraId="1C24C7ED" w14:textId="6829E9F9" w:rsidR="001368FB" w:rsidRPr="00906CA7" w:rsidRDefault="00EA427D" w:rsidP="000C27B9">
                                  <w:pPr>
                                    <w:pStyle w:val="Heading1"/>
                                  </w:pPr>
                                  <w:r>
                                    <w:t>Rental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C7292B" id="Text Box 28" o:spid="_x0000_s1030" type="#_x0000_t202" alt="Text box to heading 1" style="width:145.7pt;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" filled="f" stroked="f" strokeweight=".5pt">
                      <v:textbox>
                        <w:txbxContent>
                          <w:p w14:paraId="1C24C7ED" w14:textId="6829E9F9" w:rsidR="001368FB" w:rsidRPr="00906CA7" w:rsidRDefault="00EA427D" w:rsidP="000C27B9">
                            <w:pPr>
                              <w:pStyle w:val="Heading1"/>
                            </w:pPr>
                            <w:r>
                              <w:t>Rental Space</w:t>
                            </w:r>
                          </w:p>
                        </w:txbxContent>
                      </v:textbox>
                      <w10:anchorlock/>
                    </v:shape>
                  </w:pict>
                </mc:Fallback>
              </mc:AlternateContent>
            </w:r>
            <w:r w:rsidR="00997614" w:rsidRPr="00491776">
              <w:rPr>
                <w:noProof/>
              </w:rPr>
              <mc:AlternateContent>
                <mc:Choice Requires="wps">
                  <w:drawing>
                    <wp:inline distT="0" distB="0" distL="0" distR="0" wp14:anchorId="6174783E" wp14:editId="44BB943A">
                      <wp:extent cx="3029803" cy="5267325"/>
                      <wp:effectExtent l="0" t="0" r="0" b="0"/>
                      <wp:docPr id="31" name="Text Box 31" descr="Text box to enter brochure content"/>
                      <wp:cNvGraphicFramePr/>
                      <a:graphic xmlns:a="http://schemas.openxmlformats.org/drawingml/2006/main">
                        <a:graphicData uri="http://schemas.microsoft.com/office/word/2010/wordprocessingShape">
                          <wps:wsp>
                            <wps:cNvSpPr txBox="1"/>
                            <wps:spPr>
                              <a:xfrm>
                                <a:off x="0" y="0"/>
                                <a:ext cx="3029803" cy="5267325"/>
                              </a:xfrm>
                              <a:prstGeom prst="rect">
                                <a:avLst/>
                              </a:prstGeom>
                              <a:noFill/>
                              <a:ln w="6350">
                                <a:noFill/>
                              </a:ln>
                            </wps:spPr>
                            <wps:txbx>
                              <w:txbxContent>
                                <w:p w14:paraId="42D9BBA7" w14:textId="09FFA81A" w:rsidR="00EE01E1" w:rsidRDefault="00BC34CC" w:rsidP="00491776">
                                  <w:r>
                                    <w:rPr>
                                      <w:b/>
                                      <w:bCs/>
                                    </w:rPr>
                                    <w:t xml:space="preserve">HAPPENINGS ON ELM </w:t>
                                  </w:r>
                                  <w:r>
                                    <w:t xml:space="preserve">is a great location for your next </w:t>
                                  </w:r>
                                  <w:r w:rsidR="00F50B8B">
                                    <w:t>private event – birthday</w:t>
                                  </w:r>
                                  <w:r w:rsidR="00E20CBD">
                                    <w:t xml:space="preserve"> parties, small intimate weddings, office party, anniversaries, baby showers, bridal luncheons,</w:t>
                                  </w:r>
                                  <w:r w:rsidR="00BD7B65">
                                    <w:t xml:space="preserve"> book clubs,</w:t>
                                  </w:r>
                                  <w:r w:rsidR="00E20CBD">
                                    <w:t xml:space="preserve"> etc.</w:t>
                                  </w:r>
                                  <w:r w:rsidR="0091026B">
                                    <w:t xml:space="preserve"> </w:t>
                                  </w:r>
                                </w:p>
                                <w:p w14:paraId="13F21894" w14:textId="7E3F2A5D" w:rsidR="00E85315" w:rsidRDefault="00F57758" w:rsidP="00491776">
                                  <w:r>
                                    <w:t>There are</w:t>
                                  </w:r>
                                  <w:r w:rsidR="0091026B">
                                    <w:t xml:space="preserve"> 3 options</w:t>
                                  </w:r>
                                  <w:r w:rsidR="00E85315">
                                    <w:t xml:space="preserve"> available</w:t>
                                  </w:r>
                                  <w:r w:rsidR="00BD7B65">
                                    <w:t xml:space="preserve"> -</w:t>
                                  </w:r>
                                  <w:r w:rsidR="0091026B">
                                    <w:t xml:space="preserve"> </w:t>
                                  </w:r>
                                </w:p>
                                <w:p w14:paraId="5D232CFF" w14:textId="0BEA14D5" w:rsidR="007C32DB" w:rsidRPr="00B93505" w:rsidRDefault="00687E0C" w:rsidP="00491776">
                                  <w:pPr>
                                    <w:rPr>
                                      <w:i/>
                                      <w:iCs/>
                                    </w:rPr>
                                  </w:pPr>
                                  <w:r>
                                    <w:t xml:space="preserve">The </w:t>
                                  </w:r>
                                  <w:r w:rsidR="00392E92" w:rsidRPr="008E5933">
                                    <w:rPr>
                                      <w:b/>
                                      <w:bCs/>
                                      <w:i/>
                                      <w:iCs/>
                                    </w:rPr>
                                    <w:t>SOM</w:t>
                                  </w:r>
                                  <w:r w:rsidR="005832D3" w:rsidRPr="008E5933">
                                    <w:rPr>
                                      <w:b/>
                                      <w:bCs/>
                                      <w:i/>
                                      <w:iCs/>
                                    </w:rPr>
                                    <w:t>M</w:t>
                                  </w:r>
                                  <w:r w:rsidR="00527AAB">
                                    <w:rPr>
                                      <w:b/>
                                      <w:bCs/>
                                      <w:i/>
                                      <w:iCs/>
                                    </w:rPr>
                                    <w:t>E</w:t>
                                  </w:r>
                                  <w:r w:rsidR="005832D3" w:rsidRPr="008E5933">
                                    <w:rPr>
                                      <w:b/>
                                      <w:bCs/>
                                      <w:i/>
                                      <w:iCs/>
                                    </w:rPr>
                                    <w:t xml:space="preserve">LIER </w:t>
                                  </w:r>
                                  <w:r w:rsidR="000840F1" w:rsidRPr="008E5933">
                                    <w:rPr>
                                      <w:b/>
                                      <w:bCs/>
                                      <w:i/>
                                      <w:iCs/>
                                    </w:rPr>
                                    <w:t xml:space="preserve">EVENT </w:t>
                                  </w:r>
                                  <w:r w:rsidR="005832D3" w:rsidRPr="008E5933">
                                    <w:rPr>
                                      <w:b/>
                                      <w:bCs/>
                                      <w:i/>
                                      <w:iCs/>
                                    </w:rPr>
                                    <w:t>ROOM</w:t>
                                  </w:r>
                                  <w:r w:rsidR="00C856D5">
                                    <w:rPr>
                                      <w:i/>
                                      <w:iCs/>
                                    </w:rPr>
                                    <w:t xml:space="preserve"> - </w:t>
                                  </w:r>
                                  <w:r w:rsidR="00292805">
                                    <w:t>Somm</w:t>
                                  </w:r>
                                  <w:r w:rsidR="00527AAB">
                                    <w:t>e</w:t>
                                  </w:r>
                                  <w:r w:rsidR="00292805">
                                    <w:t>lier</w:t>
                                  </w:r>
                                  <w:r w:rsidR="00AD61D7">
                                    <w:t xml:space="preserve"> the name of a wine steward - </w:t>
                                  </w:r>
                                  <w:r w:rsidR="008B5C08">
                                    <w:t>H</w:t>
                                  </w:r>
                                  <w:r w:rsidR="00EB0E90">
                                    <w:t>old</w:t>
                                  </w:r>
                                  <w:r w:rsidR="008B5C08">
                                    <w:t>s</w:t>
                                  </w:r>
                                  <w:r w:rsidR="00EB0E90">
                                    <w:t xml:space="preserve"> 25 </w:t>
                                  </w:r>
                                  <w:r w:rsidR="005832D3">
                                    <w:t xml:space="preserve">– 30 </w:t>
                                  </w:r>
                                  <w:r w:rsidR="00EB0E90">
                                    <w:t>people</w:t>
                                  </w:r>
                                  <w:r w:rsidR="005832D3">
                                    <w:t xml:space="preserve"> comfortably</w:t>
                                  </w:r>
                                  <w:r w:rsidR="00EB0E90">
                                    <w:t xml:space="preserve">. </w:t>
                                  </w:r>
                                  <w:r w:rsidR="00E43613">
                                    <w:t>The room</w:t>
                                  </w:r>
                                  <w:r w:rsidR="00EB0E90">
                                    <w:t xml:space="preserve"> has its own private rustic looking bar.  The </w:t>
                                  </w:r>
                                  <w:r w:rsidR="008B5C08">
                                    <w:t xml:space="preserve">antique </w:t>
                                  </w:r>
                                  <w:r w:rsidR="00EB0E90">
                                    <w:t>mantle in the room can be cutely decorated for any occasion.</w:t>
                                  </w:r>
                                  <w:r w:rsidR="005832D3">
                                    <w:t xml:space="preserve"> The tables are </w:t>
                                  </w:r>
                                  <w:r w:rsidR="00937597">
                                    <w:t xml:space="preserve">round </w:t>
                                  </w:r>
                                  <w:r w:rsidR="006F04D7">
                                    <w:t>to enhance great conversation</w:t>
                                  </w:r>
                                  <w:r w:rsidR="00937597">
                                    <w:t>.</w:t>
                                  </w:r>
                                  <w:r w:rsidR="008B5C08">
                                    <w:t xml:space="preserve"> The comfortable chairs are all uniquely covered in lovely fabric.</w:t>
                                  </w:r>
                                </w:p>
                                <w:p w14:paraId="3E2ABCD9" w14:textId="4269774E" w:rsidR="008B5C08" w:rsidRPr="00620AE6" w:rsidRDefault="00392E92" w:rsidP="00491776">
                                  <w:r>
                                    <w:t xml:space="preserve">The </w:t>
                                  </w:r>
                                  <w:r w:rsidR="00107A16" w:rsidRPr="008E5933">
                                    <w:rPr>
                                      <w:b/>
                                      <w:bCs/>
                                      <w:i/>
                                      <w:iCs/>
                                    </w:rPr>
                                    <w:t>OUTSIDE</w:t>
                                  </w:r>
                                  <w:r w:rsidR="008B5C08" w:rsidRPr="008E5933">
                                    <w:rPr>
                                      <w:b/>
                                      <w:bCs/>
                                      <w:i/>
                                      <w:iCs/>
                                    </w:rPr>
                                    <w:t xml:space="preserve"> PATIO</w:t>
                                  </w:r>
                                  <w:r w:rsidR="000840F1" w:rsidRPr="008E5933">
                                    <w:rPr>
                                      <w:b/>
                                      <w:bCs/>
                                      <w:i/>
                                      <w:iCs/>
                                    </w:rPr>
                                    <w:t xml:space="preserve"> AREA</w:t>
                                  </w:r>
                                  <w:r w:rsidR="00D96B2B">
                                    <w:rPr>
                                      <w:b/>
                                      <w:bCs/>
                                      <w:i/>
                                      <w:iCs/>
                                    </w:rPr>
                                    <w:t xml:space="preserve"> - </w:t>
                                  </w:r>
                                  <w:r w:rsidR="00620AE6">
                                    <w:t xml:space="preserve">A beautiful metal fence </w:t>
                                  </w:r>
                                  <w:r w:rsidR="00D030A2">
                                    <w:t>makes this a private space furnished with metal tables and chairs</w:t>
                                  </w:r>
                                  <w:r w:rsidR="00280BAE">
                                    <w:t xml:space="preserve"> as well as a bright red bench</w:t>
                                  </w:r>
                                  <w:r w:rsidR="00A50E30">
                                    <w:t xml:space="preserve"> with </w:t>
                                  </w:r>
                                  <w:r w:rsidR="00280BAE">
                                    <w:t>umbrellas shad</w:t>
                                  </w:r>
                                  <w:r w:rsidR="00A50E30">
                                    <w:t>ing</w:t>
                                  </w:r>
                                  <w:r w:rsidR="001637AA">
                                    <w:t xml:space="preserve"> </w:t>
                                  </w:r>
                                  <w:r w:rsidR="00E07603">
                                    <w:t>the</w:t>
                                  </w:r>
                                  <w:r w:rsidR="001637AA">
                                    <w:t xml:space="preserve"> area. </w:t>
                                  </w:r>
                                  <w:r w:rsidR="00E07603">
                                    <w:t xml:space="preserve">Live herbs create a wonderful aroma. </w:t>
                                  </w:r>
                                  <w:r w:rsidR="001F15EB">
                                    <w:t xml:space="preserve">Outdoor lighting sets the tone for a great </w:t>
                                  </w:r>
                                  <w:r w:rsidR="00D93630">
                                    <w:t>evening.</w:t>
                                  </w:r>
                                </w:p>
                                <w:p w14:paraId="125E98FD" w14:textId="03D83CDE" w:rsidR="00C907EB" w:rsidRPr="00C907EB" w:rsidRDefault="000840F1" w:rsidP="005E0479">
                                  <w:bookmarkStart w:id="0" w:name="_Hlk73024067"/>
                                  <w:r>
                                    <w:t>The</w:t>
                                  </w:r>
                                  <w:r w:rsidR="00E817DC">
                                    <w:t xml:space="preserve"> </w:t>
                                  </w:r>
                                  <w:r w:rsidR="00E817DC">
                                    <w:rPr>
                                      <w:b/>
                                      <w:bCs/>
                                      <w:i/>
                                      <w:iCs/>
                                    </w:rPr>
                                    <w:t>ENTIRE VENUE</w:t>
                                  </w:r>
                                  <w:r w:rsidR="00EA427D">
                                    <w:rPr>
                                      <w:b/>
                                      <w:bCs/>
                                      <w:i/>
                                      <w:iCs/>
                                    </w:rPr>
                                    <w:t xml:space="preserve"> </w:t>
                                  </w:r>
                                  <w:bookmarkEnd w:id="0"/>
                                  <w:r w:rsidR="00C907EB">
                                    <w:rPr>
                                      <w:b/>
                                      <w:bCs/>
                                      <w:i/>
                                      <w:iCs/>
                                    </w:rPr>
                                    <w:t>– HAPPENINGS ON ELM</w:t>
                                  </w:r>
                                  <w:r w:rsidR="00D96B2B">
                                    <w:rPr>
                                      <w:b/>
                                      <w:bCs/>
                                      <w:i/>
                                      <w:iCs/>
                                    </w:rPr>
                                    <w:t xml:space="preserve"> -</w:t>
                                  </w:r>
                                  <w:r w:rsidR="00C907EB">
                                    <w:t>After hours</w:t>
                                  </w:r>
                                  <w:r w:rsidR="00A50E30">
                                    <w:t>,</w:t>
                                  </w:r>
                                  <w:r w:rsidR="00C907EB">
                                    <w:t xml:space="preserve"> the entire venue </w:t>
                                  </w:r>
                                  <w:r w:rsidR="007B4A47">
                                    <w:t>give</w:t>
                                  </w:r>
                                  <w:r w:rsidR="00A50E30">
                                    <w:t>s</w:t>
                                  </w:r>
                                  <w:r w:rsidR="007B4A47">
                                    <w:t xml:space="preserve"> you the freedom of</w:t>
                                  </w:r>
                                  <w:r w:rsidR="0070700C">
                                    <w:t xml:space="preserve"> an exclusive </w:t>
                                  </w:r>
                                  <w:r w:rsidR="00472E35">
                                    <w:t>venue that is</w:t>
                                  </w:r>
                                  <w:r w:rsidR="007B4A47">
                                    <w:t xml:space="preserve"> </w:t>
                                  </w:r>
                                  <w:r w:rsidR="00472E35">
                                    <w:t xml:space="preserve">beautiful, </w:t>
                                  </w:r>
                                  <w:r w:rsidR="00B94697">
                                    <w:t>spacious</w:t>
                                  </w:r>
                                  <w:r w:rsidR="0070700C">
                                    <w:t xml:space="preserve">, </w:t>
                                  </w:r>
                                  <w:r w:rsidR="009E2E08">
                                    <w:t>relaxing,</w:t>
                                  </w:r>
                                  <w:r w:rsidR="00472E35">
                                    <w:t xml:space="preserve"> and </w:t>
                                  </w:r>
                                  <w:r w:rsidR="00292805">
                                    <w:t>romantic</w:t>
                                  </w:r>
                                  <w:r w:rsidR="00472E35">
                                    <w:t xml:space="preserve"> atmosphere. </w:t>
                                  </w:r>
                                  <w:r w:rsidR="007507A3">
                                    <w:t>All the rooms and the outside area can be used</w:t>
                                  </w:r>
                                  <w:r w:rsidR="00FC1637">
                                    <w:t xml:space="preserve"> to enjoy your guests.</w:t>
                                  </w:r>
                                  <w:r w:rsidR="00292805">
                                    <w:t xml:space="preserve"> </w:t>
                                  </w:r>
                                </w:p>
                                <w:p w14:paraId="509EF73C" w14:textId="713FDA60" w:rsidR="00E817DC" w:rsidRPr="00E817DC" w:rsidRDefault="00E817DC" w:rsidP="005E0479">
                                  <w:pPr>
                                    <w:rPr>
                                      <w:rFonts w:cs="Arial"/>
                                      <w:color w:val="222222"/>
                                    </w:rPr>
                                  </w:pPr>
                                </w:p>
                                <w:p w14:paraId="46A5980D" w14:textId="7EDFF9D4" w:rsidR="00491776" w:rsidRPr="00491776" w:rsidRDefault="00491776" w:rsidP="000C27B9">
                                  <w:pPr>
                                    <w:pStyle w:val="Heading3"/>
                                  </w:pPr>
                                </w:p>
                                <w:p w14:paraId="59C713D9" w14:textId="77777777" w:rsidR="00997614" w:rsidRPr="005E0479" w:rsidRDefault="004D70C5">
                                  <w:sdt>
                                    <w:sdtPr>
                                      <w:rPr>
                                        <w:rFonts w:cs="Arial"/>
                                        <w:color w:val="222222"/>
                                      </w:rPr>
                                      <w:alias w:val="Enter Body Text:"/>
                                      <w:tag w:val="Enter Body Text:"/>
                                      <w:id w:val="108406976"/>
                                      <w:temporary/>
                                      <w:showingPlcHdr/>
                                      <w15:appearance w15:val="hidden"/>
                                    </w:sdtPr>
                                    <w:sdtEndPr/>
                                    <w:sdtContent>
                                      <w:r w:rsidR="00573201" w:rsidRPr="005E0479">
                                        <w:rPr>
                                          <w:rFonts w:cs="Arial"/>
                                          <w:color w:val="222222"/>
                                        </w:rPr>
                                        <w:t xml:space="preserve">Using the Break command, you can insert manual page breaks, column breaks, and section breaks. </w:t>
                                      </w:r>
                                      <w:r w:rsidR="00AE0DD2" w:rsidRPr="00AE0DD2">
                                        <w:rPr>
                                          <w:rFonts w:cs="Arial"/>
                                          <w:color w:val="222222"/>
                                        </w:rPr>
                                        <w:t>To insert a break, select Breaks on the Page Layout tab, and then an option.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74783E" id="Text Box 31" o:spid="_x0000_s1031" type="#_x0000_t202" alt="Text box to enter brochure content" style="width:238.55pt;height:4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" filled="f" stroked="f" strokeweight=".5pt">
                      <v:textbox>
                        <w:txbxContent>
                          <w:p w14:paraId="42D9BBA7" w14:textId="09FFA81A" w:rsidR="00EE01E1" w:rsidRDefault="00BC34CC" w:rsidP="00491776">
                            <w:r>
                              <w:rPr>
                                <w:b/>
                                <w:bCs/>
                              </w:rPr>
                              <w:t xml:space="preserve">HAPPENINGS ON ELM </w:t>
                            </w:r>
                            <w:r>
                              <w:t xml:space="preserve">is a great location for your next </w:t>
                            </w:r>
                            <w:r w:rsidR="00F50B8B">
                              <w:t>private event – birthday</w:t>
                            </w:r>
                            <w:r w:rsidR="00E20CBD">
                              <w:t xml:space="preserve"> parties, small intimate weddings, office party, anniversaries, baby showers, bridal luncheons,</w:t>
                            </w:r>
                            <w:r w:rsidR="00BD7B65">
                              <w:t xml:space="preserve"> book clubs,</w:t>
                            </w:r>
                            <w:r w:rsidR="00E20CBD">
                              <w:t xml:space="preserve"> etc.</w:t>
                            </w:r>
                            <w:r w:rsidR="0091026B">
                              <w:t xml:space="preserve"> </w:t>
                            </w:r>
                          </w:p>
                          <w:p w14:paraId="13F21894" w14:textId="7E3F2A5D" w:rsidR="00E85315" w:rsidRDefault="00F57758" w:rsidP="00491776">
                            <w:r>
                              <w:t>There are</w:t>
                            </w:r>
                            <w:r w:rsidR="0091026B">
                              <w:t xml:space="preserve"> 3 options</w:t>
                            </w:r>
                            <w:r w:rsidR="00E85315">
                              <w:t xml:space="preserve"> available</w:t>
                            </w:r>
                            <w:r w:rsidR="00BD7B65">
                              <w:t xml:space="preserve"> -</w:t>
                            </w:r>
                            <w:r w:rsidR="0091026B">
                              <w:t xml:space="preserve"> </w:t>
                            </w:r>
                          </w:p>
                          <w:p w14:paraId="5D232CFF" w14:textId="0BEA14D5" w:rsidR="007C32DB" w:rsidRPr="00B93505" w:rsidRDefault="00687E0C" w:rsidP="00491776">
                            <w:pPr>
                              <w:rPr>
                                <w:i/>
                                <w:iCs/>
                              </w:rPr>
                            </w:pPr>
                            <w:r>
                              <w:t xml:space="preserve">The </w:t>
                            </w:r>
                            <w:r w:rsidR="00392E92" w:rsidRPr="008E5933">
                              <w:rPr>
                                <w:b/>
                                <w:bCs/>
                                <w:i/>
                                <w:iCs/>
                              </w:rPr>
                              <w:t>SOM</w:t>
                            </w:r>
                            <w:r w:rsidR="005832D3" w:rsidRPr="008E5933">
                              <w:rPr>
                                <w:b/>
                                <w:bCs/>
                                <w:i/>
                                <w:iCs/>
                              </w:rPr>
                              <w:t>M</w:t>
                            </w:r>
                            <w:r w:rsidR="00527AAB">
                              <w:rPr>
                                <w:b/>
                                <w:bCs/>
                                <w:i/>
                                <w:iCs/>
                              </w:rPr>
                              <w:t>E</w:t>
                            </w:r>
                            <w:r w:rsidR="005832D3" w:rsidRPr="008E5933">
                              <w:rPr>
                                <w:b/>
                                <w:bCs/>
                                <w:i/>
                                <w:iCs/>
                              </w:rPr>
                              <w:t xml:space="preserve">LIER </w:t>
                            </w:r>
                            <w:r w:rsidR="000840F1" w:rsidRPr="008E5933">
                              <w:rPr>
                                <w:b/>
                                <w:bCs/>
                                <w:i/>
                                <w:iCs/>
                              </w:rPr>
                              <w:t xml:space="preserve">EVENT </w:t>
                            </w:r>
                            <w:r w:rsidR="005832D3" w:rsidRPr="008E5933">
                              <w:rPr>
                                <w:b/>
                                <w:bCs/>
                                <w:i/>
                                <w:iCs/>
                              </w:rPr>
                              <w:t>ROOM</w:t>
                            </w:r>
                            <w:r w:rsidR="00C856D5">
                              <w:rPr>
                                <w:i/>
                                <w:iCs/>
                              </w:rPr>
                              <w:t xml:space="preserve"> - </w:t>
                            </w:r>
                            <w:r w:rsidR="00292805">
                              <w:t>Somm</w:t>
                            </w:r>
                            <w:r w:rsidR="00527AAB">
                              <w:t>e</w:t>
                            </w:r>
                            <w:r w:rsidR="00292805">
                              <w:t>lier</w:t>
                            </w:r>
                            <w:r w:rsidR="00AD61D7">
                              <w:t xml:space="preserve"> the name of a wine steward - </w:t>
                            </w:r>
                            <w:r w:rsidR="008B5C08">
                              <w:t>H</w:t>
                            </w:r>
                            <w:r w:rsidR="00EB0E90">
                              <w:t>old</w:t>
                            </w:r>
                            <w:r w:rsidR="008B5C08">
                              <w:t>s</w:t>
                            </w:r>
                            <w:r w:rsidR="00EB0E90">
                              <w:t xml:space="preserve"> 25 </w:t>
                            </w:r>
                            <w:r w:rsidR="005832D3">
                              <w:t xml:space="preserve">– 30 </w:t>
                            </w:r>
                            <w:r w:rsidR="00EB0E90">
                              <w:t>people</w:t>
                            </w:r>
                            <w:r w:rsidR="005832D3">
                              <w:t xml:space="preserve"> comfortably</w:t>
                            </w:r>
                            <w:r w:rsidR="00EB0E90">
                              <w:t xml:space="preserve">. </w:t>
                            </w:r>
                            <w:r w:rsidR="00E43613">
                              <w:t>The room</w:t>
                            </w:r>
                            <w:r w:rsidR="00EB0E90">
                              <w:t xml:space="preserve"> has its own private rustic looking bar.  The </w:t>
                            </w:r>
                            <w:r w:rsidR="008B5C08">
                              <w:t xml:space="preserve">antique </w:t>
                            </w:r>
                            <w:r w:rsidR="00EB0E90">
                              <w:t>mantle in the room can be cutely decorated for any occasion.</w:t>
                            </w:r>
                            <w:r w:rsidR="005832D3">
                              <w:t xml:space="preserve"> The tables are </w:t>
                            </w:r>
                            <w:r w:rsidR="00937597">
                              <w:t xml:space="preserve">round </w:t>
                            </w:r>
                            <w:r w:rsidR="006F04D7">
                              <w:t>to enhance great conversation</w:t>
                            </w:r>
                            <w:r w:rsidR="00937597">
                              <w:t>.</w:t>
                            </w:r>
                            <w:r w:rsidR="008B5C08">
                              <w:t xml:space="preserve"> The comfortable chairs are all uniquely covered in lovely fabric.</w:t>
                            </w:r>
                          </w:p>
                          <w:p w14:paraId="3E2ABCD9" w14:textId="4269774E" w:rsidR="008B5C08" w:rsidRPr="00620AE6" w:rsidRDefault="00392E92" w:rsidP="00491776">
                            <w:r>
                              <w:t xml:space="preserve">The </w:t>
                            </w:r>
                            <w:r w:rsidR="00107A16" w:rsidRPr="008E5933">
                              <w:rPr>
                                <w:b/>
                                <w:bCs/>
                                <w:i/>
                                <w:iCs/>
                              </w:rPr>
                              <w:t>OUTSIDE</w:t>
                            </w:r>
                            <w:r w:rsidR="008B5C08" w:rsidRPr="008E5933">
                              <w:rPr>
                                <w:b/>
                                <w:bCs/>
                                <w:i/>
                                <w:iCs/>
                              </w:rPr>
                              <w:t xml:space="preserve"> PATIO</w:t>
                            </w:r>
                            <w:r w:rsidR="000840F1" w:rsidRPr="008E5933">
                              <w:rPr>
                                <w:b/>
                                <w:bCs/>
                                <w:i/>
                                <w:iCs/>
                              </w:rPr>
                              <w:t xml:space="preserve"> AREA</w:t>
                            </w:r>
                            <w:r w:rsidR="00D96B2B">
                              <w:rPr>
                                <w:b/>
                                <w:bCs/>
                                <w:i/>
                                <w:iCs/>
                              </w:rPr>
                              <w:t xml:space="preserve"> - </w:t>
                            </w:r>
                            <w:r w:rsidR="00620AE6">
                              <w:t xml:space="preserve">A beautiful metal fence </w:t>
                            </w:r>
                            <w:r w:rsidR="00D030A2">
                              <w:t>makes this a private space furnished with metal tables and chairs</w:t>
                            </w:r>
                            <w:r w:rsidR="00280BAE">
                              <w:t xml:space="preserve"> as well as a bright red bench</w:t>
                            </w:r>
                            <w:r w:rsidR="00A50E30">
                              <w:t xml:space="preserve"> with </w:t>
                            </w:r>
                            <w:r w:rsidR="00280BAE">
                              <w:t>umbrellas shad</w:t>
                            </w:r>
                            <w:r w:rsidR="00A50E30">
                              <w:t>ing</w:t>
                            </w:r>
                            <w:r w:rsidR="001637AA">
                              <w:t xml:space="preserve"> </w:t>
                            </w:r>
                            <w:r w:rsidR="00E07603">
                              <w:t>the</w:t>
                            </w:r>
                            <w:r w:rsidR="001637AA">
                              <w:t xml:space="preserve"> area. </w:t>
                            </w:r>
                            <w:r w:rsidR="00E07603">
                              <w:t xml:space="preserve">Live herbs create a wonderful aroma. </w:t>
                            </w:r>
                            <w:r w:rsidR="001F15EB">
                              <w:t xml:space="preserve">Outdoor lighting sets the tone for a great </w:t>
                            </w:r>
                            <w:r w:rsidR="00D93630">
                              <w:t>evening.</w:t>
                            </w:r>
                          </w:p>
                          <w:p w14:paraId="125E98FD" w14:textId="03D83CDE" w:rsidR="00C907EB" w:rsidRPr="00C907EB" w:rsidRDefault="000840F1" w:rsidP="005E0479">
                            <w:bookmarkStart w:id="1" w:name="_Hlk73024067"/>
                            <w:r>
                              <w:t>The</w:t>
                            </w:r>
                            <w:r w:rsidR="00E817DC">
                              <w:t xml:space="preserve"> </w:t>
                            </w:r>
                            <w:r w:rsidR="00E817DC">
                              <w:rPr>
                                <w:b/>
                                <w:bCs/>
                                <w:i/>
                                <w:iCs/>
                              </w:rPr>
                              <w:t>ENTIRE VENUE</w:t>
                            </w:r>
                            <w:r w:rsidR="00EA427D">
                              <w:rPr>
                                <w:b/>
                                <w:bCs/>
                                <w:i/>
                                <w:iCs/>
                              </w:rPr>
                              <w:t xml:space="preserve"> </w:t>
                            </w:r>
                            <w:bookmarkEnd w:id="1"/>
                            <w:r w:rsidR="00C907EB">
                              <w:rPr>
                                <w:b/>
                                <w:bCs/>
                                <w:i/>
                                <w:iCs/>
                              </w:rPr>
                              <w:t>– HAPPENINGS ON ELM</w:t>
                            </w:r>
                            <w:r w:rsidR="00D96B2B">
                              <w:rPr>
                                <w:b/>
                                <w:bCs/>
                                <w:i/>
                                <w:iCs/>
                              </w:rPr>
                              <w:t xml:space="preserve"> -</w:t>
                            </w:r>
                            <w:r w:rsidR="00C907EB">
                              <w:t>After hours</w:t>
                            </w:r>
                            <w:r w:rsidR="00A50E30">
                              <w:t>,</w:t>
                            </w:r>
                            <w:r w:rsidR="00C907EB">
                              <w:t xml:space="preserve"> the entire venue </w:t>
                            </w:r>
                            <w:r w:rsidR="007B4A47">
                              <w:t>give</w:t>
                            </w:r>
                            <w:r w:rsidR="00A50E30">
                              <w:t>s</w:t>
                            </w:r>
                            <w:r w:rsidR="007B4A47">
                              <w:t xml:space="preserve"> you the freedom of</w:t>
                            </w:r>
                            <w:r w:rsidR="0070700C">
                              <w:t xml:space="preserve"> an exclusive </w:t>
                            </w:r>
                            <w:r w:rsidR="00472E35">
                              <w:t>venue that is</w:t>
                            </w:r>
                            <w:r w:rsidR="007B4A47">
                              <w:t xml:space="preserve"> </w:t>
                            </w:r>
                            <w:r w:rsidR="00472E35">
                              <w:t xml:space="preserve">beautiful, </w:t>
                            </w:r>
                            <w:r w:rsidR="00B94697">
                              <w:t>spacious</w:t>
                            </w:r>
                            <w:r w:rsidR="0070700C">
                              <w:t xml:space="preserve">, </w:t>
                            </w:r>
                            <w:r w:rsidR="009E2E08">
                              <w:t>relaxing,</w:t>
                            </w:r>
                            <w:r w:rsidR="00472E35">
                              <w:t xml:space="preserve"> and </w:t>
                            </w:r>
                            <w:r w:rsidR="00292805">
                              <w:t>romantic</w:t>
                            </w:r>
                            <w:r w:rsidR="00472E35">
                              <w:t xml:space="preserve"> atmosphere. </w:t>
                            </w:r>
                            <w:r w:rsidR="007507A3">
                              <w:t>All the rooms and the outside area can be used</w:t>
                            </w:r>
                            <w:r w:rsidR="00FC1637">
                              <w:t xml:space="preserve"> to enjoy your guests.</w:t>
                            </w:r>
                            <w:r w:rsidR="00292805">
                              <w:t xml:space="preserve"> </w:t>
                            </w:r>
                          </w:p>
                          <w:p w14:paraId="509EF73C" w14:textId="713FDA60" w:rsidR="00E817DC" w:rsidRPr="00E817DC" w:rsidRDefault="00E817DC" w:rsidP="005E0479">
                            <w:pPr>
                              <w:rPr>
                                <w:rFonts w:cs="Arial"/>
                                <w:color w:val="222222"/>
                              </w:rPr>
                            </w:pPr>
                          </w:p>
                          <w:p w14:paraId="46A5980D" w14:textId="7EDFF9D4" w:rsidR="00491776" w:rsidRPr="00491776" w:rsidRDefault="00491776" w:rsidP="000C27B9">
                            <w:pPr>
                              <w:pStyle w:val="Heading3"/>
                            </w:pPr>
                          </w:p>
                          <w:p w14:paraId="59C713D9" w14:textId="77777777" w:rsidR="00997614" w:rsidRPr="005E0479" w:rsidRDefault="004D70C5">
                            <w:sdt>
                              <w:sdtPr>
                                <w:rPr>
                                  <w:rFonts w:cs="Arial"/>
                                  <w:color w:val="222222"/>
                                </w:rPr>
                                <w:alias w:val="Enter Body Text:"/>
                                <w:tag w:val="Enter Body Text:"/>
                                <w:id w:val="108406976"/>
                                <w:temporary/>
                                <w:showingPlcHdr/>
                                <w15:appearance w15:val="hidden"/>
                              </w:sdtPr>
                              <w:sdtEndPr/>
                              <w:sdtContent>
                                <w:r w:rsidR="00573201" w:rsidRPr="005E0479">
                                  <w:rPr>
                                    <w:rFonts w:cs="Arial"/>
                                    <w:color w:val="222222"/>
                                  </w:rPr>
                                  <w:t xml:space="preserve">Using the Break command, you can insert manual page breaks, column breaks, and section breaks. </w:t>
                                </w:r>
                                <w:r w:rsidR="00AE0DD2" w:rsidRPr="00AE0DD2">
                                  <w:rPr>
                                    <w:rFonts w:cs="Arial"/>
                                    <w:color w:val="222222"/>
                                  </w:rPr>
                                  <w:t>To insert a break, select Breaks on the Page Layout tab, and then an option.</w:t>
                                </w:r>
                              </w:sdtContent>
                            </w:sdt>
                          </w:p>
                        </w:txbxContent>
                      </v:textbox>
                      <w10:anchorlock/>
                    </v:shape>
                  </w:pict>
                </mc:Fallback>
              </mc:AlternateContent>
            </w:r>
            <w:r w:rsidR="00997614" w:rsidRPr="00491776">
              <w:br w:type="page"/>
            </w:r>
          </w:p>
        </w:tc>
        <w:tc>
          <w:tcPr>
            <w:tcW w:w="5280" w:type="dxa"/>
          </w:tcPr>
          <w:p w14:paraId="7CB7809D" w14:textId="0BF8CC5E" w:rsidR="00997614" w:rsidRDefault="00BD7B65" w:rsidP="00EE01E1">
            <w:pPr>
              <w:ind w:left="144" w:right="144"/>
              <w:jc w:val="center"/>
            </w:pPr>
            <w:r>
              <w:rPr>
                <w:noProof/>
              </w:rPr>
              <mc:AlternateContent>
                <mc:Choice Requires="wps">
                  <w:drawing>
                    <wp:anchor distT="0" distB="0" distL="114300" distR="114300" simplePos="0" relativeHeight="251659264" behindDoc="0" locked="0" layoutInCell="1" allowOverlap="1" wp14:anchorId="62C4F20F" wp14:editId="249A7064">
                      <wp:simplePos x="0" y="0"/>
                      <wp:positionH relativeFrom="column">
                        <wp:posOffset>106045</wp:posOffset>
                      </wp:positionH>
                      <wp:positionV relativeFrom="paragraph">
                        <wp:posOffset>99060</wp:posOffset>
                      </wp:positionV>
                      <wp:extent cx="2762250" cy="5334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762250" cy="533400"/>
                              </a:xfrm>
                              <a:prstGeom prst="rect">
                                <a:avLst/>
                              </a:prstGeom>
                              <a:solidFill>
                                <a:schemeClr val="lt1"/>
                              </a:solidFill>
                              <a:ln w="6350">
                                <a:solidFill>
                                  <a:prstClr val="black"/>
                                </a:solidFill>
                              </a:ln>
                            </wps:spPr>
                            <wps:txbx>
                              <w:txbxContent>
                                <w:p w14:paraId="7DC6B962" w14:textId="06FBB2C4" w:rsidR="00BD7B65" w:rsidRDefault="00BD7B65">
                                  <w:pPr>
                                    <w:rPr>
                                      <w:color w:val="92278F" w:themeColor="accent1"/>
                                      <w:sz w:val="28"/>
                                      <w:szCs w:val="28"/>
                                    </w:rPr>
                                  </w:pPr>
                                  <w:r>
                                    <w:rPr>
                                      <w:color w:val="92278F" w:themeColor="accent1"/>
                                      <w:sz w:val="28"/>
                                      <w:szCs w:val="28"/>
                                    </w:rPr>
                                    <w:t>F</w:t>
                                  </w:r>
                                  <w:r w:rsidRPr="00BD7B65">
                                    <w:rPr>
                                      <w:color w:val="92278F" w:themeColor="accent1"/>
                                      <w:sz w:val="28"/>
                                      <w:szCs w:val="28"/>
                                    </w:rPr>
                                    <w:t>O</w:t>
                                  </w:r>
                                  <w:r>
                                    <w:rPr>
                                      <w:color w:val="92278F" w:themeColor="accent1"/>
                                      <w:sz w:val="28"/>
                                      <w:szCs w:val="28"/>
                                    </w:rPr>
                                    <w:t>OD/</w:t>
                                  </w:r>
                                  <w:r w:rsidRPr="00BD7B65">
                                    <w:rPr>
                                      <w:color w:val="92278F" w:themeColor="accent1"/>
                                      <w:sz w:val="28"/>
                                      <w:szCs w:val="28"/>
                                    </w:rPr>
                                    <w:t>B</w:t>
                                  </w:r>
                                  <w:r>
                                    <w:rPr>
                                      <w:color w:val="92278F" w:themeColor="accent1"/>
                                      <w:sz w:val="28"/>
                                      <w:szCs w:val="28"/>
                                    </w:rPr>
                                    <w:t>EVERAGE</w:t>
                                  </w:r>
                                  <w:r w:rsidR="00811021">
                                    <w:rPr>
                                      <w:color w:val="92278F" w:themeColor="accent1"/>
                                      <w:sz w:val="28"/>
                                      <w:szCs w:val="28"/>
                                    </w:rPr>
                                    <w:t xml:space="preserve"> </w:t>
                                  </w:r>
                                  <w:r w:rsidR="00C71F91">
                                    <w:rPr>
                                      <w:color w:val="92278F" w:themeColor="accent1"/>
                                      <w:sz w:val="28"/>
                                      <w:szCs w:val="28"/>
                                    </w:rPr>
                                    <w:t>FAVORITES</w:t>
                                  </w:r>
                                  <w:r w:rsidR="007912E2">
                                    <w:rPr>
                                      <w:color w:val="92278F" w:themeColor="accent1"/>
                                      <w:sz w:val="28"/>
                                      <w:szCs w:val="28"/>
                                    </w:rPr>
                                    <w:t xml:space="preserve"> BUT NOT LIMITED TO </w:t>
                                  </w:r>
                                </w:p>
                                <w:p w14:paraId="17BAF555" w14:textId="77777777" w:rsidR="007912E2" w:rsidRPr="00BD7B65" w:rsidRDefault="007912E2">
                                  <w:pPr>
                                    <w:rPr>
                                      <w:color w:val="92278F" w:themeColor="accen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F20F" id="Text Box 5" o:spid="_x0000_s1032" type="#_x0000_t202" style="position:absolute;left:0;text-align:left;margin-left:8.35pt;margin-top:7.8pt;width:21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" fillcolor="white [3201]" strokeweight=".5pt">
                      <v:textbox>
                        <w:txbxContent>
                          <w:p w14:paraId="7DC6B962" w14:textId="06FBB2C4" w:rsidR="00BD7B65" w:rsidRDefault="00BD7B65">
                            <w:pPr>
                              <w:rPr>
                                <w:color w:val="92278F" w:themeColor="accent1"/>
                                <w:sz w:val="28"/>
                                <w:szCs w:val="28"/>
                              </w:rPr>
                            </w:pPr>
                            <w:r>
                              <w:rPr>
                                <w:color w:val="92278F" w:themeColor="accent1"/>
                                <w:sz w:val="28"/>
                                <w:szCs w:val="28"/>
                              </w:rPr>
                              <w:t>F</w:t>
                            </w:r>
                            <w:r w:rsidRPr="00BD7B65">
                              <w:rPr>
                                <w:color w:val="92278F" w:themeColor="accent1"/>
                                <w:sz w:val="28"/>
                                <w:szCs w:val="28"/>
                              </w:rPr>
                              <w:t>O</w:t>
                            </w:r>
                            <w:r>
                              <w:rPr>
                                <w:color w:val="92278F" w:themeColor="accent1"/>
                                <w:sz w:val="28"/>
                                <w:szCs w:val="28"/>
                              </w:rPr>
                              <w:t>OD/</w:t>
                            </w:r>
                            <w:r w:rsidRPr="00BD7B65">
                              <w:rPr>
                                <w:color w:val="92278F" w:themeColor="accent1"/>
                                <w:sz w:val="28"/>
                                <w:szCs w:val="28"/>
                              </w:rPr>
                              <w:t>B</w:t>
                            </w:r>
                            <w:r>
                              <w:rPr>
                                <w:color w:val="92278F" w:themeColor="accent1"/>
                                <w:sz w:val="28"/>
                                <w:szCs w:val="28"/>
                              </w:rPr>
                              <w:t>EVERAGE</w:t>
                            </w:r>
                            <w:r w:rsidR="00811021">
                              <w:rPr>
                                <w:color w:val="92278F" w:themeColor="accent1"/>
                                <w:sz w:val="28"/>
                                <w:szCs w:val="28"/>
                              </w:rPr>
                              <w:t xml:space="preserve"> </w:t>
                            </w:r>
                            <w:r w:rsidR="00C71F91">
                              <w:rPr>
                                <w:color w:val="92278F" w:themeColor="accent1"/>
                                <w:sz w:val="28"/>
                                <w:szCs w:val="28"/>
                              </w:rPr>
                              <w:t>FAVORITES</w:t>
                            </w:r>
                            <w:r w:rsidR="007912E2">
                              <w:rPr>
                                <w:color w:val="92278F" w:themeColor="accent1"/>
                                <w:sz w:val="28"/>
                                <w:szCs w:val="28"/>
                              </w:rPr>
                              <w:t xml:space="preserve"> BUT NOT LIMITED TO </w:t>
                            </w:r>
                          </w:p>
                          <w:p w14:paraId="17BAF555" w14:textId="77777777" w:rsidR="007912E2" w:rsidRPr="00BD7B65" w:rsidRDefault="007912E2">
                            <w:pPr>
                              <w:rPr>
                                <w:color w:val="92278F" w:themeColor="accent1"/>
                                <w:sz w:val="28"/>
                                <w:szCs w:val="28"/>
                              </w:rPr>
                            </w:pPr>
                          </w:p>
                        </w:txbxContent>
                      </v:textbox>
                    </v:shape>
                  </w:pict>
                </mc:Fallback>
              </mc:AlternateContent>
            </w:r>
            <w:r w:rsidR="005E0479">
              <w:rPr>
                <w:noProof/>
              </w:rPr>
              <mc:AlternateContent>
                <mc:Choice Requires="wps">
                  <w:drawing>
                    <wp:inline distT="0" distB="0" distL="0" distR="0" wp14:anchorId="44572FA8" wp14:editId="5FCC12C0">
                      <wp:extent cx="2893325" cy="581891"/>
                      <wp:effectExtent l="0" t="0" r="0" b="0"/>
                      <wp:docPr id="7" name="Text Box 7" descr="Text box to heading 2"/>
                      <wp:cNvGraphicFramePr/>
                      <a:graphic xmlns:a="http://schemas.openxmlformats.org/drawingml/2006/main">
                        <a:graphicData uri="http://schemas.microsoft.com/office/word/2010/wordprocessingShape">
                          <wps:wsp>
                            <wps:cNvSpPr txBox="1"/>
                            <wps:spPr>
                              <a:xfrm>
                                <a:off x="0" y="0"/>
                                <a:ext cx="2893325" cy="581891"/>
                              </a:xfrm>
                              <a:prstGeom prst="rect">
                                <a:avLst/>
                              </a:prstGeom>
                              <a:noFill/>
                              <a:ln w="6350">
                                <a:noFill/>
                              </a:ln>
                            </wps:spPr>
                            <wps:txbx>
                              <w:txbxContent>
                                <w:p w14:paraId="5901D3A1" w14:textId="1BCC11E1" w:rsidR="00BD0BA1" w:rsidRDefault="00BD7B65" w:rsidP="000C27B9">
                                  <w:pPr>
                                    <w:pStyle w:val="Heading2"/>
                                  </w:pPr>
                                  <w:r w:rsidRPr="00BD7B65">
                                    <w:t>OTHER AVAILABILITIES</w:t>
                                  </w:r>
                                  <w:r w:rsidR="00F868BB">
                                    <w:t>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572FA8" id="Text Box 7" o:spid="_x0000_s1033" type="#_x0000_t202" alt="Text box to heading 2" style="width:227.8pt;height:4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" filled="f" stroked="f" strokeweight=".5pt">
                      <v:textbox>
                        <w:txbxContent>
                          <w:p w14:paraId="5901D3A1" w14:textId="1BCC11E1" w:rsidR="00BD0BA1" w:rsidRDefault="00BD7B65" w:rsidP="000C27B9">
                            <w:pPr>
                              <w:pStyle w:val="Heading2"/>
                            </w:pPr>
                            <w:r w:rsidRPr="00BD7B65">
                              <w:t>OTHER AVAILABILITIES</w:t>
                            </w:r>
                            <w:r w:rsidR="00F868BB">
                              <w:t>MENU</w:t>
                            </w:r>
                          </w:p>
                        </w:txbxContent>
                      </v:textbox>
                      <w10:anchorlock/>
                    </v:shape>
                  </w:pict>
                </mc:Fallback>
              </mc:AlternateContent>
            </w:r>
            <w:r w:rsidR="001368FB">
              <w:rPr>
                <w:noProof/>
              </w:rPr>
              <mc:AlternateContent>
                <mc:Choice Requires="wps">
                  <w:drawing>
                    <wp:inline distT="0" distB="0" distL="0" distR="0" wp14:anchorId="32F83DF8" wp14:editId="6C913252">
                      <wp:extent cx="3016155" cy="6505575"/>
                      <wp:effectExtent l="0" t="0" r="0" b="0"/>
                      <wp:docPr id="194" name="Text Box 194" descr="Text box to enter brochure content"/>
                      <wp:cNvGraphicFramePr/>
                      <a:graphic xmlns:a="http://schemas.openxmlformats.org/drawingml/2006/main">
                        <a:graphicData uri="http://schemas.microsoft.com/office/word/2010/wordprocessingShape">
                          <wps:wsp>
                            <wps:cNvSpPr txBox="1"/>
                            <wps:spPr>
                              <a:xfrm>
                                <a:off x="0" y="0"/>
                                <a:ext cx="3016155" cy="6505575"/>
                              </a:xfrm>
                              <a:prstGeom prst="rect">
                                <a:avLst/>
                              </a:prstGeom>
                              <a:noFill/>
                              <a:ln w="6350">
                                <a:noFill/>
                              </a:ln>
                            </wps:spPr>
                            <wps:txbx>
                              <w:txbxContent>
                                <w:p w14:paraId="20D0978A" w14:textId="54971B77" w:rsidR="007C32DB" w:rsidRPr="00BC6814" w:rsidRDefault="00743849" w:rsidP="005E0479">
                                  <w:pPr>
                                    <w:rPr>
                                      <w:sz w:val="19"/>
                                      <w:szCs w:val="19"/>
                                    </w:rPr>
                                  </w:pPr>
                                  <w:r w:rsidRPr="00BC6814">
                                    <w:rPr>
                                      <w:sz w:val="19"/>
                                      <w:szCs w:val="19"/>
                                    </w:rPr>
                                    <w:t>CHICKEN SALAD SLIDERS</w:t>
                                  </w:r>
                                  <w:r w:rsidRPr="00BC6814">
                                    <w:rPr>
                                      <w:sz w:val="19"/>
                                      <w:szCs w:val="19"/>
                                    </w:rPr>
                                    <w:tab/>
                                  </w:r>
                                  <w:r w:rsidRPr="00BC6814">
                                    <w:rPr>
                                      <w:sz w:val="19"/>
                                      <w:szCs w:val="19"/>
                                    </w:rPr>
                                    <w:tab/>
                                    <w:t>$</w:t>
                                  </w:r>
                                  <w:r w:rsidR="00BD7B65" w:rsidRPr="00BC6814">
                                    <w:rPr>
                                      <w:sz w:val="19"/>
                                      <w:szCs w:val="19"/>
                                    </w:rPr>
                                    <w:t>3</w:t>
                                  </w:r>
                                  <w:r w:rsidR="00BC6814">
                                    <w:rPr>
                                      <w:sz w:val="19"/>
                                      <w:szCs w:val="19"/>
                                    </w:rPr>
                                    <w:t>.5</w:t>
                                  </w:r>
                                  <w:r w:rsidR="00C92B66" w:rsidRPr="00BC6814">
                                    <w:rPr>
                                      <w:sz w:val="19"/>
                                      <w:szCs w:val="19"/>
                                    </w:rPr>
                                    <w:t xml:space="preserve"> each</w:t>
                                  </w:r>
                                </w:p>
                                <w:p w14:paraId="7D523F3A" w14:textId="20CB1556" w:rsidR="007C32DB" w:rsidRPr="00BC6814" w:rsidRDefault="00C92B66" w:rsidP="007C32DB">
                                  <w:pPr>
                                    <w:rPr>
                                      <w:sz w:val="19"/>
                                      <w:szCs w:val="19"/>
                                    </w:rPr>
                                  </w:pPr>
                                  <w:r w:rsidRPr="00BC6814">
                                    <w:rPr>
                                      <w:sz w:val="19"/>
                                      <w:szCs w:val="19"/>
                                    </w:rPr>
                                    <w:t>LUMBER RIVER SLIDERS</w:t>
                                  </w:r>
                                  <w:r w:rsidRPr="00BC6814">
                                    <w:rPr>
                                      <w:sz w:val="19"/>
                                      <w:szCs w:val="19"/>
                                    </w:rPr>
                                    <w:tab/>
                                  </w:r>
                                  <w:r w:rsidRPr="00BC6814">
                                    <w:rPr>
                                      <w:sz w:val="19"/>
                                      <w:szCs w:val="19"/>
                                    </w:rPr>
                                    <w:tab/>
                                    <w:t>$</w:t>
                                  </w:r>
                                  <w:r w:rsidR="00BD7B65" w:rsidRPr="00BC6814">
                                    <w:rPr>
                                      <w:sz w:val="19"/>
                                      <w:szCs w:val="19"/>
                                    </w:rPr>
                                    <w:t>3</w:t>
                                  </w:r>
                                  <w:r w:rsidR="00BC6814">
                                    <w:rPr>
                                      <w:sz w:val="19"/>
                                      <w:szCs w:val="19"/>
                                    </w:rPr>
                                    <w:t>.5</w:t>
                                  </w:r>
                                  <w:r w:rsidRPr="00BC6814">
                                    <w:rPr>
                                      <w:sz w:val="19"/>
                                      <w:szCs w:val="19"/>
                                    </w:rPr>
                                    <w:t xml:space="preserve"> each</w:t>
                                  </w:r>
                                </w:p>
                                <w:p w14:paraId="0B6D8BB3" w14:textId="5406FB7F" w:rsidR="00BD7B65" w:rsidRPr="00BC6814" w:rsidRDefault="00BD7B65" w:rsidP="007C32DB">
                                  <w:pPr>
                                    <w:rPr>
                                      <w:sz w:val="19"/>
                                      <w:szCs w:val="19"/>
                                    </w:rPr>
                                  </w:pPr>
                                  <w:r w:rsidRPr="00BC6814">
                                    <w:rPr>
                                      <w:sz w:val="19"/>
                                      <w:szCs w:val="19"/>
                                    </w:rPr>
                                    <w:t>CAPRESE SALAD                            $3</w:t>
                                  </w:r>
                                  <w:r w:rsidR="00BC6814">
                                    <w:rPr>
                                      <w:sz w:val="19"/>
                                      <w:szCs w:val="19"/>
                                    </w:rPr>
                                    <w:t>.5</w:t>
                                  </w:r>
                                  <w:r w:rsidRPr="00BC6814">
                                    <w:rPr>
                                      <w:sz w:val="19"/>
                                      <w:szCs w:val="19"/>
                                    </w:rPr>
                                    <w:t xml:space="preserve"> each</w:t>
                                  </w:r>
                                </w:p>
                                <w:p w14:paraId="3CCF3F8A" w14:textId="06D570AC" w:rsidR="00BD7B65" w:rsidRPr="00BC6814" w:rsidRDefault="00BD7B65" w:rsidP="007C32DB">
                                  <w:pPr>
                                    <w:rPr>
                                      <w:sz w:val="19"/>
                                      <w:szCs w:val="19"/>
                                    </w:rPr>
                                  </w:pPr>
                                  <w:r w:rsidRPr="00BC6814">
                                    <w:rPr>
                                      <w:sz w:val="19"/>
                                      <w:szCs w:val="19"/>
                                    </w:rPr>
                                    <w:t>BRIE CROSTINI</w:t>
                                  </w:r>
                                  <w:r w:rsidR="003514E3" w:rsidRPr="00BC6814">
                                    <w:rPr>
                                      <w:sz w:val="19"/>
                                      <w:szCs w:val="19"/>
                                    </w:rPr>
                                    <w:t xml:space="preserve">                             </w:t>
                                  </w:r>
                                  <w:r w:rsidR="0084027F" w:rsidRPr="00BC6814">
                                    <w:rPr>
                                      <w:sz w:val="19"/>
                                      <w:szCs w:val="19"/>
                                    </w:rPr>
                                    <w:t>$1.35 each</w:t>
                                  </w:r>
                                </w:p>
                                <w:p w14:paraId="55F7395A" w14:textId="77777777" w:rsidR="00BC6814" w:rsidRDefault="00B248C3" w:rsidP="007C32DB">
                                  <w:pPr>
                                    <w:rPr>
                                      <w:sz w:val="19"/>
                                      <w:szCs w:val="19"/>
                                    </w:rPr>
                                  </w:pPr>
                                  <w:r w:rsidRPr="00BC6814">
                                    <w:rPr>
                                      <w:sz w:val="19"/>
                                      <w:szCs w:val="19"/>
                                    </w:rPr>
                                    <w:t>CHARCUTERIE BOARDS</w:t>
                                  </w:r>
                                  <w:r w:rsidR="0084027F" w:rsidRPr="00BC6814">
                                    <w:rPr>
                                      <w:sz w:val="19"/>
                                      <w:szCs w:val="19"/>
                                    </w:rPr>
                                    <w:t xml:space="preserve">            $</w:t>
                                  </w:r>
                                  <w:r w:rsidR="00BC6814">
                                    <w:rPr>
                                      <w:sz w:val="19"/>
                                      <w:szCs w:val="19"/>
                                    </w:rPr>
                                    <w:t>50-$300</w:t>
                                  </w:r>
                                </w:p>
                                <w:p w14:paraId="2E35E1C0" w14:textId="68A72CEE" w:rsidR="00BC6814" w:rsidRPr="00BC6814" w:rsidRDefault="00BC6814" w:rsidP="007C32DB">
                                  <w:pPr>
                                    <w:rPr>
                                      <w:sz w:val="19"/>
                                      <w:szCs w:val="19"/>
                                    </w:rPr>
                                  </w:pPr>
                                  <w:r>
                                    <w:rPr>
                                      <w:sz w:val="19"/>
                                      <w:szCs w:val="19"/>
                                    </w:rPr>
                                    <w:t>FRUIT BOARDS                        $50-$200</w:t>
                                  </w:r>
                                </w:p>
                                <w:p w14:paraId="11969C0F" w14:textId="6ACFFB8F" w:rsidR="0084027F" w:rsidRPr="00BC6814" w:rsidRDefault="0084027F" w:rsidP="007C32DB">
                                  <w:pPr>
                                    <w:rPr>
                                      <w:sz w:val="19"/>
                                      <w:szCs w:val="19"/>
                                    </w:rPr>
                                  </w:pPr>
                                  <w:r w:rsidRPr="00BC6814">
                                    <w:rPr>
                                      <w:sz w:val="19"/>
                                      <w:szCs w:val="19"/>
                                    </w:rPr>
                                    <w:t>BRUNCH PLATE                      $15 per person</w:t>
                                  </w:r>
                                </w:p>
                                <w:p w14:paraId="47F29D4D" w14:textId="1C3F530A" w:rsidR="0084027F" w:rsidRPr="00BC6814" w:rsidRDefault="0084027F" w:rsidP="007C32DB">
                                  <w:pPr>
                                    <w:rPr>
                                      <w:sz w:val="19"/>
                                      <w:szCs w:val="19"/>
                                    </w:rPr>
                                  </w:pPr>
                                  <w:r w:rsidRPr="00BC6814">
                                    <w:rPr>
                                      <w:sz w:val="19"/>
                                      <w:szCs w:val="19"/>
                                    </w:rPr>
                                    <w:t>LASAGNA w/Salad &amp; Bread     $1</w:t>
                                  </w:r>
                                  <w:r w:rsidR="0031580B" w:rsidRPr="00BC6814">
                                    <w:rPr>
                                      <w:sz w:val="19"/>
                                      <w:szCs w:val="19"/>
                                    </w:rPr>
                                    <w:t>9</w:t>
                                  </w:r>
                                  <w:r w:rsidRPr="00BC6814">
                                    <w:rPr>
                                      <w:sz w:val="19"/>
                                      <w:szCs w:val="19"/>
                                    </w:rPr>
                                    <w:t xml:space="preserve"> per person</w:t>
                                  </w:r>
                                </w:p>
                                <w:p w14:paraId="0EBCAD19" w14:textId="46BA9646" w:rsidR="0084027F" w:rsidRPr="00BC6814" w:rsidRDefault="0084027F" w:rsidP="007C32DB">
                                  <w:pPr>
                                    <w:rPr>
                                      <w:sz w:val="19"/>
                                      <w:szCs w:val="19"/>
                                    </w:rPr>
                                  </w:pPr>
                                  <w:r w:rsidRPr="00BC6814">
                                    <w:rPr>
                                      <w:sz w:val="19"/>
                                      <w:szCs w:val="19"/>
                                    </w:rPr>
                                    <w:t>Tea/Coffee/Water table        $2 each</w:t>
                                  </w:r>
                                </w:p>
                                <w:p w14:paraId="7F23D916" w14:textId="28C1B48C" w:rsidR="0084027F" w:rsidRPr="00BC6814" w:rsidRDefault="0084027F" w:rsidP="007C32DB">
                                  <w:pPr>
                                    <w:rPr>
                                      <w:sz w:val="19"/>
                                      <w:szCs w:val="19"/>
                                    </w:rPr>
                                  </w:pPr>
                                  <w:r w:rsidRPr="00BC6814">
                                    <w:rPr>
                                      <w:sz w:val="19"/>
                                      <w:szCs w:val="19"/>
                                    </w:rPr>
                                    <w:t>MIM</w:t>
                                  </w:r>
                                  <w:r w:rsidR="0031580B" w:rsidRPr="00BC6814">
                                    <w:rPr>
                                      <w:sz w:val="19"/>
                                      <w:szCs w:val="19"/>
                                    </w:rPr>
                                    <w:t>O</w:t>
                                  </w:r>
                                  <w:r w:rsidRPr="00BC6814">
                                    <w:rPr>
                                      <w:sz w:val="19"/>
                                      <w:szCs w:val="19"/>
                                    </w:rPr>
                                    <w:t xml:space="preserve">SA </w:t>
                                  </w:r>
                                  <w:r w:rsidR="0031580B" w:rsidRPr="00BC6814">
                                    <w:rPr>
                                      <w:sz w:val="19"/>
                                      <w:szCs w:val="19"/>
                                    </w:rPr>
                                    <w:t>BAR</w:t>
                                  </w:r>
                                  <w:r w:rsidRPr="00BC6814">
                                    <w:rPr>
                                      <w:sz w:val="19"/>
                                      <w:szCs w:val="19"/>
                                    </w:rPr>
                                    <w:t xml:space="preserve"> (</w:t>
                                  </w:r>
                                  <w:r w:rsidR="0031580B" w:rsidRPr="00BC6814">
                                    <w:rPr>
                                      <w:sz w:val="19"/>
                                      <w:szCs w:val="19"/>
                                    </w:rPr>
                                    <w:t>4</w:t>
                                  </w:r>
                                  <w:r w:rsidRPr="00BC6814">
                                    <w:rPr>
                                      <w:sz w:val="19"/>
                                      <w:szCs w:val="19"/>
                                    </w:rPr>
                                    <w:t xml:space="preserve"> bottle brut/4 juices) $</w:t>
                                  </w:r>
                                  <w:r w:rsidR="0031580B" w:rsidRPr="00BC6814">
                                    <w:rPr>
                                      <w:sz w:val="19"/>
                                      <w:szCs w:val="19"/>
                                    </w:rPr>
                                    <w:t>100</w:t>
                                  </w:r>
                                  <w:r w:rsidRPr="00BC6814">
                                    <w:rPr>
                                      <w:sz w:val="19"/>
                                      <w:szCs w:val="19"/>
                                    </w:rPr>
                                    <w:t xml:space="preserve">      </w:t>
                                  </w:r>
                                </w:p>
                                <w:p w14:paraId="01625F52" w14:textId="32D3831D" w:rsidR="007B2F3F" w:rsidRDefault="00F546C4" w:rsidP="00D32B45">
                                  <w:pPr>
                                    <w:jc w:val="center"/>
                                  </w:pPr>
                                  <w:r w:rsidRPr="00F546C4">
                                    <w:rPr>
                                      <w:noProof/>
                                    </w:rPr>
                                    <w:drawing>
                                      <wp:inline distT="0" distB="0" distL="0" distR="0" wp14:anchorId="1BAC45FC" wp14:editId="3D50250B">
                                        <wp:extent cx="2341857" cy="14763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4495" t="4731" r="16539" b="16539"/>
                                                <a:stretch/>
                                              </pic:blipFill>
                                              <pic:spPr bwMode="auto">
                                                <a:xfrm>
                                                  <a:off x="0" y="0"/>
                                                  <a:ext cx="2367434" cy="1492499"/>
                                                </a:xfrm>
                                                <a:prstGeom prst="rect">
                                                  <a:avLst/>
                                                </a:prstGeom>
                                                <a:noFill/>
                                                <a:ln>
                                                  <a:noFill/>
                                                </a:ln>
                                                <a:extLst>
                                                  <a:ext uri="{53640926-AAD7-44D8-BBD7-CCE9431645EC}">
                                                    <a14:shadowObscured xmlns:a14="http://schemas.microsoft.com/office/drawing/2010/main"/>
                                                  </a:ext>
                                                </a:extLst>
                                              </pic:spPr>
                                            </pic:pic>
                                          </a:graphicData>
                                        </a:graphic>
                                      </wp:inline>
                                    </w:drawing>
                                  </w:r>
                                </w:p>
                                <w:p w14:paraId="575099D1" w14:textId="66CD2E6E" w:rsidR="005E0479" w:rsidRDefault="0084027F" w:rsidP="000C7E47">
                                  <w:pPr>
                                    <w:pStyle w:val="Heading3"/>
                                  </w:pPr>
                                  <w:bookmarkStart w:id="2" w:name="_Hlk75013403"/>
                                  <w:r>
                                    <w:rPr>
                                      <w:color w:val="92278F" w:themeColor="accent1"/>
                                    </w:rPr>
                                    <w:t>ROOM/LINEN</w:t>
                                  </w:r>
                                  <w:r w:rsidR="00E76BDC">
                                    <w:rPr>
                                      <w:color w:val="92278F" w:themeColor="accent1"/>
                                    </w:rPr>
                                    <w:t xml:space="preserve"> RENTAL</w:t>
                                  </w:r>
                                </w:p>
                                <w:bookmarkEnd w:id="2"/>
                                <w:p w14:paraId="0057B1B7" w14:textId="7C149982" w:rsidR="005D47C9" w:rsidRPr="00BC6814" w:rsidRDefault="008936B0" w:rsidP="005E0479">
                                  <w:pPr>
                                    <w:rPr>
                                      <w:sz w:val="19"/>
                                      <w:szCs w:val="19"/>
                                    </w:rPr>
                                  </w:pPr>
                                  <w:r w:rsidRPr="00BC6814">
                                    <w:rPr>
                                      <w:sz w:val="19"/>
                                      <w:szCs w:val="19"/>
                                    </w:rPr>
                                    <w:t>Room Set up – minimal</w:t>
                                  </w:r>
                                  <w:r w:rsidRPr="00BC6814">
                                    <w:rPr>
                                      <w:sz w:val="19"/>
                                      <w:szCs w:val="19"/>
                                    </w:rPr>
                                    <w:tab/>
                                  </w:r>
                                  <w:r w:rsidR="005D47C9" w:rsidRPr="00BC6814">
                                    <w:rPr>
                                      <w:sz w:val="19"/>
                                      <w:szCs w:val="19"/>
                                    </w:rPr>
                                    <w:tab/>
                                  </w:r>
                                  <w:r w:rsidR="00BD207F">
                                    <w:rPr>
                                      <w:sz w:val="19"/>
                                      <w:szCs w:val="19"/>
                                    </w:rPr>
                                    <w:t xml:space="preserve">      </w:t>
                                  </w:r>
                                  <w:r w:rsidR="005D47C9" w:rsidRPr="00BC6814">
                                    <w:rPr>
                                      <w:sz w:val="19"/>
                                      <w:szCs w:val="19"/>
                                    </w:rPr>
                                    <w:t>$25</w:t>
                                  </w:r>
                                </w:p>
                                <w:p w14:paraId="5C481E9E" w14:textId="3D3D5EFD" w:rsidR="00E92EEE" w:rsidRPr="00BC6814" w:rsidRDefault="005D47C9" w:rsidP="005E0479">
                                  <w:pPr>
                                    <w:rPr>
                                      <w:sz w:val="19"/>
                                      <w:szCs w:val="19"/>
                                    </w:rPr>
                                  </w:pPr>
                                  <w:r w:rsidRPr="00BC6814">
                                    <w:rPr>
                                      <w:sz w:val="19"/>
                                      <w:szCs w:val="19"/>
                                    </w:rPr>
                                    <w:t>Room Set up – with decorations</w:t>
                                  </w:r>
                                  <w:r w:rsidR="008936B0" w:rsidRPr="00BC6814">
                                    <w:rPr>
                                      <w:sz w:val="19"/>
                                      <w:szCs w:val="19"/>
                                    </w:rPr>
                                    <w:tab/>
                                  </w:r>
                                  <w:r w:rsidR="00E76BDC">
                                    <w:rPr>
                                      <w:sz w:val="19"/>
                                      <w:szCs w:val="19"/>
                                    </w:rPr>
                                    <w:t xml:space="preserve">      </w:t>
                                  </w:r>
                                  <w:r w:rsidR="00DA06EF" w:rsidRPr="00BC6814">
                                    <w:rPr>
                                      <w:sz w:val="19"/>
                                      <w:szCs w:val="19"/>
                                    </w:rPr>
                                    <w:t>$50+</w:t>
                                  </w:r>
                                </w:p>
                                <w:p w14:paraId="28C232E9" w14:textId="1792FD7F" w:rsidR="00DA06EF" w:rsidRPr="00BC6814" w:rsidRDefault="00327A47" w:rsidP="005E0479">
                                  <w:pPr>
                                    <w:rPr>
                                      <w:sz w:val="19"/>
                                      <w:szCs w:val="19"/>
                                    </w:rPr>
                                  </w:pPr>
                                  <w:r w:rsidRPr="00BC6814">
                                    <w:rPr>
                                      <w:sz w:val="19"/>
                                      <w:szCs w:val="19"/>
                                    </w:rPr>
                                    <w:t>Tablecloth</w:t>
                                  </w:r>
                                  <w:r w:rsidR="00E76BDC">
                                    <w:rPr>
                                      <w:sz w:val="19"/>
                                      <w:szCs w:val="19"/>
                                    </w:rPr>
                                    <w:t xml:space="preserve">           </w:t>
                                  </w:r>
                                  <w:r w:rsidRPr="00BC6814">
                                    <w:rPr>
                                      <w:sz w:val="19"/>
                                      <w:szCs w:val="19"/>
                                    </w:rPr>
                                    <w:t xml:space="preserve"> </w:t>
                                  </w:r>
                                  <w:r w:rsidR="005B160C" w:rsidRPr="00BC6814">
                                    <w:rPr>
                                      <w:sz w:val="19"/>
                                      <w:szCs w:val="19"/>
                                    </w:rPr>
                                    <w:tab/>
                                  </w:r>
                                  <w:r w:rsidR="005B160C" w:rsidRPr="00BC6814">
                                    <w:rPr>
                                      <w:sz w:val="19"/>
                                      <w:szCs w:val="19"/>
                                    </w:rPr>
                                    <w:tab/>
                                  </w:r>
                                  <w:r w:rsidR="0084027F" w:rsidRPr="00BC6814">
                                    <w:rPr>
                                      <w:sz w:val="19"/>
                                      <w:szCs w:val="19"/>
                                    </w:rPr>
                                    <w:t xml:space="preserve">     </w:t>
                                  </w:r>
                                  <w:r w:rsidR="005B160C" w:rsidRPr="00BC6814">
                                    <w:rPr>
                                      <w:sz w:val="19"/>
                                      <w:szCs w:val="19"/>
                                    </w:rPr>
                                    <w:t>$15 ea</w:t>
                                  </w:r>
                                  <w:r w:rsidR="00AA20FC" w:rsidRPr="00BC6814">
                                    <w:rPr>
                                      <w:sz w:val="19"/>
                                      <w:szCs w:val="19"/>
                                    </w:rPr>
                                    <w:t>ch</w:t>
                                  </w:r>
                                </w:p>
                                <w:p w14:paraId="79161B44" w14:textId="09BC5BF3" w:rsidR="005B160C" w:rsidRDefault="00327A47" w:rsidP="005E0479">
                                  <w:pPr>
                                    <w:rPr>
                                      <w:sz w:val="19"/>
                                      <w:szCs w:val="19"/>
                                    </w:rPr>
                                  </w:pPr>
                                  <w:r w:rsidRPr="00BC6814">
                                    <w:rPr>
                                      <w:sz w:val="19"/>
                                      <w:szCs w:val="19"/>
                                    </w:rPr>
                                    <w:t xml:space="preserve">Table toppers </w:t>
                                  </w:r>
                                  <w:r w:rsidRPr="00BC6814">
                                    <w:rPr>
                                      <w:sz w:val="19"/>
                                      <w:szCs w:val="19"/>
                                    </w:rPr>
                                    <w:tab/>
                                  </w:r>
                                  <w:r w:rsidRPr="00BC6814">
                                    <w:rPr>
                                      <w:sz w:val="19"/>
                                      <w:szCs w:val="19"/>
                                    </w:rPr>
                                    <w:tab/>
                                  </w:r>
                                  <w:r w:rsidRPr="00BC6814">
                                    <w:rPr>
                                      <w:sz w:val="19"/>
                                      <w:szCs w:val="19"/>
                                    </w:rPr>
                                    <w:tab/>
                                  </w:r>
                                  <w:r w:rsidR="0084027F" w:rsidRPr="00BC6814">
                                    <w:rPr>
                                      <w:sz w:val="19"/>
                                      <w:szCs w:val="19"/>
                                    </w:rPr>
                                    <w:t xml:space="preserve">     </w:t>
                                  </w:r>
                                  <w:r w:rsidRPr="00BC6814">
                                    <w:rPr>
                                      <w:sz w:val="19"/>
                                      <w:szCs w:val="19"/>
                                    </w:rPr>
                                    <w:t>$10 ea</w:t>
                                  </w:r>
                                  <w:r w:rsidR="00AA20FC" w:rsidRPr="00BC6814">
                                    <w:rPr>
                                      <w:sz w:val="19"/>
                                      <w:szCs w:val="19"/>
                                    </w:rPr>
                                    <w:t>ch</w:t>
                                  </w:r>
                                </w:p>
                                <w:p w14:paraId="1A203FCA" w14:textId="3E3F706A" w:rsidR="00E76BDC" w:rsidRDefault="00E76BDC" w:rsidP="005E0479">
                                  <w:pPr>
                                    <w:rPr>
                                      <w:sz w:val="19"/>
                                      <w:szCs w:val="19"/>
                                    </w:rPr>
                                  </w:pPr>
                                  <w:r>
                                    <w:rPr>
                                      <w:sz w:val="19"/>
                                      <w:szCs w:val="19"/>
                                    </w:rPr>
                                    <w:t>Table runners</w:t>
                                  </w:r>
                                  <w:r>
                                    <w:rPr>
                                      <w:sz w:val="19"/>
                                      <w:szCs w:val="19"/>
                                    </w:rPr>
                                    <w:tab/>
                                    <w:t xml:space="preserve">                               $8 each</w:t>
                                  </w:r>
                                </w:p>
                                <w:p w14:paraId="209711D5" w14:textId="77777777" w:rsidR="00BC6814" w:rsidRPr="00BC6814" w:rsidRDefault="00BC6814" w:rsidP="005E0479">
                                  <w:pPr>
                                    <w:rPr>
                                      <w:sz w:val="19"/>
                                      <w:szCs w:val="19"/>
                                    </w:rPr>
                                  </w:pPr>
                                </w:p>
                                <w:p w14:paraId="2CE887C5" w14:textId="77777777" w:rsidR="008936B0" w:rsidRDefault="008936B0" w:rsidP="005E0479"/>
                                <w:p w14:paraId="1299AC3B" w14:textId="6A6807B2" w:rsidR="00867643" w:rsidRPr="001368FB" w:rsidRDefault="00867643" w:rsidP="005E0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F83DF8" id="Text Box 194" o:spid="_x0000_s1034" type="#_x0000_t202" alt="Text box to enter brochure content" style="width:237.5pt;height:5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" filled="f" stroked="f" strokeweight=".5pt">
                      <v:textbox>
                        <w:txbxContent>
                          <w:p w14:paraId="20D0978A" w14:textId="54971B77" w:rsidR="007C32DB" w:rsidRPr="00BC6814" w:rsidRDefault="00743849" w:rsidP="005E0479">
                            <w:pPr>
                              <w:rPr>
                                <w:sz w:val="19"/>
                                <w:szCs w:val="19"/>
                              </w:rPr>
                            </w:pPr>
                            <w:r w:rsidRPr="00BC6814">
                              <w:rPr>
                                <w:sz w:val="19"/>
                                <w:szCs w:val="19"/>
                              </w:rPr>
                              <w:t>CHICKEN SALAD SLIDERS</w:t>
                            </w:r>
                            <w:r w:rsidRPr="00BC6814">
                              <w:rPr>
                                <w:sz w:val="19"/>
                                <w:szCs w:val="19"/>
                              </w:rPr>
                              <w:tab/>
                            </w:r>
                            <w:r w:rsidRPr="00BC6814">
                              <w:rPr>
                                <w:sz w:val="19"/>
                                <w:szCs w:val="19"/>
                              </w:rPr>
                              <w:tab/>
                              <w:t>$</w:t>
                            </w:r>
                            <w:r w:rsidR="00BD7B65" w:rsidRPr="00BC6814">
                              <w:rPr>
                                <w:sz w:val="19"/>
                                <w:szCs w:val="19"/>
                              </w:rPr>
                              <w:t>3</w:t>
                            </w:r>
                            <w:r w:rsidR="00BC6814">
                              <w:rPr>
                                <w:sz w:val="19"/>
                                <w:szCs w:val="19"/>
                              </w:rPr>
                              <w:t>.5</w:t>
                            </w:r>
                            <w:r w:rsidR="00C92B66" w:rsidRPr="00BC6814">
                              <w:rPr>
                                <w:sz w:val="19"/>
                                <w:szCs w:val="19"/>
                              </w:rPr>
                              <w:t xml:space="preserve"> each</w:t>
                            </w:r>
                          </w:p>
                          <w:p w14:paraId="7D523F3A" w14:textId="20CB1556" w:rsidR="007C32DB" w:rsidRPr="00BC6814" w:rsidRDefault="00C92B66" w:rsidP="007C32DB">
                            <w:pPr>
                              <w:rPr>
                                <w:sz w:val="19"/>
                                <w:szCs w:val="19"/>
                              </w:rPr>
                            </w:pPr>
                            <w:r w:rsidRPr="00BC6814">
                              <w:rPr>
                                <w:sz w:val="19"/>
                                <w:szCs w:val="19"/>
                              </w:rPr>
                              <w:t>LUMBER RIVER SLIDERS</w:t>
                            </w:r>
                            <w:r w:rsidRPr="00BC6814">
                              <w:rPr>
                                <w:sz w:val="19"/>
                                <w:szCs w:val="19"/>
                              </w:rPr>
                              <w:tab/>
                            </w:r>
                            <w:r w:rsidRPr="00BC6814">
                              <w:rPr>
                                <w:sz w:val="19"/>
                                <w:szCs w:val="19"/>
                              </w:rPr>
                              <w:tab/>
                              <w:t>$</w:t>
                            </w:r>
                            <w:r w:rsidR="00BD7B65" w:rsidRPr="00BC6814">
                              <w:rPr>
                                <w:sz w:val="19"/>
                                <w:szCs w:val="19"/>
                              </w:rPr>
                              <w:t>3</w:t>
                            </w:r>
                            <w:r w:rsidR="00BC6814">
                              <w:rPr>
                                <w:sz w:val="19"/>
                                <w:szCs w:val="19"/>
                              </w:rPr>
                              <w:t>.5</w:t>
                            </w:r>
                            <w:r w:rsidRPr="00BC6814">
                              <w:rPr>
                                <w:sz w:val="19"/>
                                <w:szCs w:val="19"/>
                              </w:rPr>
                              <w:t xml:space="preserve"> each</w:t>
                            </w:r>
                          </w:p>
                          <w:p w14:paraId="0B6D8BB3" w14:textId="5406FB7F" w:rsidR="00BD7B65" w:rsidRPr="00BC6814" w:rsidRDefault="00BD7B65" w:rsidP="007C32DB">
                            <w:pPr>
                              <w:rPr>
                                <w:sz w:val="19"/>
                                <w:szCs w:val="19"/>
                              </w:rPr>
                            </w:pPr>
                            <w:r w:rsidRPr="00BC6814">
                              <w:rPr>
                                <w:sz w:val="19"/>
                                <w:szCs w:val="19"/>
                              </w:rPr>
                              <w:t>CAPRESE SALAD                            $3</w:t>
                            </w:r>
                            <w:r w:rsidR="00BC6814">
                              <w:rPr>
                                <w:sz w:val="19"/>
                                <w:szCs w:val="19"/>
                              </w:rPr>
                              <w:t>.5</w:t>
                            </w:r>
                            <w:r w:rsidRPr="00BC6814">
                              <w:rPr>
                                <w:sz w:val="19"/>
                                <w:szCs w:val="19"/>
                              </w:rPr>
                              <w:t xml:space="preserve"> each</w:t>
                            </w:r>
                          </w:p>
                          <w:p w14:paraId="3CCF3F8A" w14:textId="06D570AC" w:rsidR="00BD7B65" w:rsidRPr="00BC6814" w:rsidRDefault="00BD7B65" w:rsidP="007C32DB">
                            <w:pPr>
                              <w:rPr>
                                <w:sz w:val="19"/>
                                <w:szCs w:val="19"/>
                              </w:rPr>
                            </w:pPr>
                            <w:r w:rsidRPr="00BC6814">
                              <w:rPr>
                                <w:sz w:val="19"/>
                                <w:szCs w:val="19"/>
                              </w:rPr>
                              <w:t>BRIE CROSTINI</w:t>
                            </w:r>
                            <w:r w:rsidR="003514E3" w:rsidRPr="00BC6814">
                              <w:rPr>
                                <w:sz w:val="19"/>
                                <w:szCs w:val="19"/>
                              </w:rPr>
                              <w:t xml:space="preserve">                             </w:t>
                            </w:r>
                            <w:r w:rsidR="0084027F" w:rsidRPr="00BC6814">
                              <w:rPr>
                                <w:sz w:val="19"/>
                                <w:szCs w:val="19"/>
                              </w:rPr>
                              <w:t>$1.35 each</w:t>
                            </w:r>
                          </w:p>
                          <w:p w14:paraId="55F7395A" w14:textId="77777777" w:rsidR="00BC6814" w:rsidRDefault="00B248C3" w:rsidP="007C32DB">
                            <w:pPr>
                              <w:rPr>
                                <w:sz w:val="19"/>
                                <w:szCs w:val="19"/>
                              </w:rPr>
                            </w:pPr>
                            <w:r w:rsidRPr="00BC6814">
                              <w:rPr>
                                <w:sz w:val="19"/>
                                <w:szCs w:val="19"/>
                              </w:rPr>
                              <w:t>CHARCUTERIE BOARDS</w:t>
                            </w:r>
                            <w:r w:rsidR="0084027F" w:rsidRPr="00BC6814">
                              <w:rPr>
                                <w:sz w:val="19"/>
                                <w:szCs w:val="19"/>
                              </w:rPr>
                              <w:t xml:space="preserve">            $</w:t>
                            </w:r>
                            <w:r w:rsidR="00BC6814">
                              <w:rPr>
                                <w:sz w:val="19"/>
                                <w:szCs w:val="19"/>
                              </w:rPr>
                              <w:t>50-$300</w:t>
                            </w:r>
                          </w:p>
                          <w:p w14:paraId="2E35E1C0" w14:textId="68A72CEE" w:rsidR="00BC6814" w:rsidRPr="00BC6814" w:rsidRDefault="00BC6814" w:rsidP="007C32DB">
                            <w:pPr>
                              <w:rPr>
                                <w:sz w:val="19"/>
                                <w:szCs w:val="19"/>
                              </w:rPr>
                            </w:pPr>
                            <w:r>
                              <w:rPr>
                                <w:sz w:val="19"/>
                                <w:szCs w:val="19"/>
                              </w:rPr>
                              <w:t>FRUIT BOARDS                        $50-$200</w:t>
                            </w:r>
                          </w:p>
                          <w:p w14:paraId="11969C0F" w14:textId="6ACFFB8F" w:rsidR="0084027F" w:rsidRPr="00BC6814" w:rsidRDefault="0084027F" w:rsidP="007C32DB">
                            <w:pPr>
                              <w:rPr>
                                <w:sz w:val="19"/>
                                <w:szCs w:val="19"/>
                              </w:rPr>
                            </w:pPr>
                            <w:r w:rsidRPr="00BC6814">
                              <w:rPr>
                                <w:sz w:val="19"/>
                                <w:szCs w:val="19"/>
                              </w:rPr>
                              <w:t>BRUNCH PLATE                      $15 per person</w:t>
                            </w:r>
                          </w:p>
                          <w:p w14:paraId="47F29D4D" w14:textId="1C3F530A" w:rsidR="0084027F" w:rsidRPr="00BC6814" w:rsidRDefault="0084027F" w:rsidP="007C32DB">
                            <w:pPr>
                              <w:rPr>
                                <w:sz w:val="19"/>
                                <w:szCs w:val="19"/>
                              </w:rPr>
                            </w:pPr>
                            <w:r w:rsidRPr="00BC6814">
                              <w:rPr>
                                <w:sz w:val="19"/>
                                <w:szCs w:val="19"/>
                              </w:rPr>
                              <w:t>LASAGNA w/Salad &amp; Bread     $1</w:t>
                            </w:r>
                            <w:r w:rsidR="0031580B" w:rsidRPr="00BC6814">
                              <w:rPr>
                                <w:sz w:val="19"/>
                                <w:szCs w:val="19"/>
                              </w:rPr>
                              <w:t>9</w:t>
                            </w:r>
                            <w:r w:rsidRPr="00BC6814">
                              <w:rPr>
                                <w:sz w:val="19"/>
                                <w:szCs w:val="19"/>
                              </w:rPr>
                              <w:t xml:space="preserve"> per person</w:t>
                            </w:r>
                          </w:p>
                          <w:p w14:paraId="0EBCAD19" w14:textId="46BA9646" w:rsidR="0084027F" w:rsidRPr="00BC6814" w:rsidRDefault="0084027F" w:rsidP="007C32DB">
                            <w:pPr>
                              <w:rPr>
                                <w:sz w:val="19"/>
                                <w:szCs w:val="19"/>
                              </w:rPr>
                            </w:pPr>
                            <w:r w:rsidRPr="00BC6814">
                              <w:rPr>
                                <w:sz w:val="19"/>
                                <w:szCs w:val="19"/>
                              </w:rPr>
                              <w:t>Tea/Coffee/Water table        $2 each</w:t>
                            </w:r>
                          </w:p>
                          <w:p w14:paraId="7F23D916" w14:textId="28C1B48C" w:rsidR="0084027F" w:rsidRPr="00BC6814" w:rsidRDefault="0084027F" w:rsidP="007C32DB">
                            <w:pPr>
                              <w:rPr>
                                <w:sz w:val="19"/>
                                <w:szCs w:val="19"/>
                              </w:rPr>
                            </w:pPr>
                            <w:r w:rsidRPr="00BC6814">
                              <w:rPr>
                                <w:sz w:val="19"/>
                                <w:szCs w:val="19"/>
                              </w:rPr>
                              <w:t>MIM</w:t>
                            </w:r>
                            <w:r w:rsidR="0031580B" w:rsidRPr="00BC6814">
                              <w:rPr>
                                <w:sz w:val="19"/>
                                <w:szCs w:val="19"/>
                              </w:rPr>
                              <w:t>O</w:t>
                            </w:r>
                            <w:r w:rsidRPr="00BC6814">
                              <w:rPr>
                                <w:sz w:val="19"/>
                                <w:szCs w:val="19"/>
                              </w:rPr>
                              <w:t xml:space="preserve">SA </w:t>
                            </w:r>
                            <w:r w:rsidR="0031580B" w:rsidRPr="00BC6814">
                              <w:rPr>
                                <w:sz w:val="19"/>
                                <w:szCs w:val="19"/>
                              </w:rPr>
                              <w:t>BAR</w:t>
                            </w:r>
                            <w:r w:rsidRPr="00BC6814">
                              <w:rPr>
                                <w:sz w:val="19"/>
                                <w:szCs w:val="19"/>
                              </w:rPr>
                              <w:t xml:space="preserve"> (</w:t>
                            </w:r>
                            <w:r w:rsidR="0031580B" w:rsidRPr="00BC6814">
                              <w:rPr>
                                <w:sz w:val="19"/>
                                <w:szCs w:val="19"/>
                              </w:rPr>
                              <w:t>4</w:t>
                            </w:r>
                            <w:r w:rsidRPr="00BC6814">
                              <w:rPr>
                                <w:sz w:val="19"/>
                                <w:szCs w:val="19"/>
                              </w:rPr>
                              <w:t xml:space="preserve"> bottle brut/4 juices) $</w:t>
                            </w:r>
                            <w:r w:rsidR="0031580B" w:rsidRPr="00BC6814">
                              <w:rPr>
                                <w:sz w:val="19"/>
                                <w:szCs w:val="19"/>
                              </w:rPr>
                              <w:t>100</w:t>
                            </w:r>
                            <w:r w:rsidRPr="00BC6814">
                              <w:rPr>
                                <w:sz w:val="19"/>
                                <w:szCs w:val="19"/>
                              </w:rPr>
                              <w:t xml:space="preserve">      </w:t>
                            </w:r>
                          </w:p>
                          <w:p w14:paraId="01625F52" w14:textId="32D3831D" w:rsidR="007B2F3F" w:rsidRDefault="00F546C4" w:rsidP="00D32B45">
                            <w:pPr>
                              <w:jc w:val="center"/>
                            </w:pPr>
                            <w:r w:rsidRPr="00F546C4">
                              <w:rPr>
                                <w:noProof/>
                              </w:rPr>
                              <w:drawing>
                                <wp:inline distT="0" distB="0" distL="0" distR="0" wp14:anchorId="1BAC45FC" wp14:editId="3D50250B">
                                  <wp:extent cx="2341857" cy="14763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4495" t="4731" r="16539" b="16539"/>
                                          <a:stretch/>
                                        </pic:blipFill>
                                        <pic:spPr bwMode="auto">
                                          <a:xfrm>
                                            <a:off x="0" y="0"/>
                                            <a:ext cx="2367434" cy="1492499"/>
                                          </a:xfrm>
                                          <a:prstGeom prst="rect">
                                            <a:avLst/>
                                          </a:prstGeom>
                                          <a:noFill/>
                                          <a:ln>
                                            <a:noFill/>
                                          </a:ln>
                                          <a:extLst>
                                            <a:ext uri="{53640926-AAD7-44D8-BBD7-CCE9431645EC}">
                                              <a14:shadowObscured xmlns:a14="http://schemas.microsoft.com/office/drawing/2010/main"/>
                                            </a:ext>
                                          </a:extLst>
                                        </pic:spPr>
                                      </pic:pic>
                                    </a:graphicData>
                                  </a:graphic>
                                </wp:inline>
                              </w:drawing>
                            </w:r>
                          </w:p>
                          <w:p w14:paraId="575099D1" w14:textId="66CD2E6E" w:rsidR="005E0479" w:rsidRDefault="0084027F" w:rsidP="000C7E47">
                            <w:pPr>
                              <w:pStyle w:val="Heading3"/>
                            </w:pPr>
                            <w:bookmarkStart w:id="3" w:name="_Hlk75013403"/>
                            <w:r>
                              <w:rPr>
                                <w:color w:val="92278F" w:themeColor="accent1"/>
                              </w:rPr>
                              <w:t>ROOM/LINEN</w:t>
                            </w:r>
                            <w:r w:rsidR="00E76BDC">
                              <w:rPr>
                                <w:color w:val="92278F" w:themeColor="accent1"/>
                              </w:rPr>
                              <w:t xml:space="preserve"> RENTAL</w:t>
                            </w:r>
                          </w:p>
                          <w:bookmarkEnd w:id="3"/>
                          <w:p w14:paraId="0057B1B7" w14:textId="7C149982" w:rsidR="005D47C9" w:rsidRPr="00BC6814" w:rsidRDefault="008936B0" w:rsidP="005E0479">
                            <w:pPr>
                              <w:rPr>
                                <w:sz w:val="19"/>
                                <w:szCs w:val="19"/>
                              </w:rPr>
                            </w:pPr>
                            <w:r w:rsidRPr="00BC6814">
                              <w:rPr>
                                <w:sz w:val="19"/>
                                <w:szCs w:val="19"/>
                              </w:rPr>
                              <w:t>Room Set up – minimal</w:t>
                            </w:r>
                            <w:r w:rsidRPr="00BC6814">
                              <w:rPr>
                                <w:sz w:val="19"/>
                                <w:szCs w:val="19"/>
                              </w:rPr>
                              <w:tab/>
                            </w:r>
                            <w:r w:rsidR="005D47C9" w:rsidRPr="00BC6814">
                              <w:rPr>
                                <w:sz w:val="19"/>
                                <w:szCs w:val="19"/>
                              </w:rPr>
                              <w:tab/>
                            </w:r>
                            <w:r w:rsidR="00BD207F">
                              <w:rPr>
                                <w:sz w:val="19"/>
                                <w:szCs w:val="19"/>
                              </w:rPr>
                              <w:t xml:space="preserve">      </w:t>
                            </w:r>
                            <w:r w:rsidR="005D47C9" w:rsidRPr="00BC6814">
                              <w:rPr>
                                <w:sz w:val="19"/>
                                <w:szCs w:val="19"/>
                              </w:rPr>
                              <w:t>$25</w:t>
                            </w:r>
                          </w:p>
                          <w:p w14:paraId="5C481E9E" w14:textId="3D3D5EFD" w:rsidR="00E92EEE" w:rsidRPr="00BC6814" w:rsidRDefault="005D47C9" w:rsidP="005E0479">
                            <w:pPr>
                              <w:rPr>
                                <w:sz w:val="19"/>
                                <w:szCs w:val="19"/>
                              </w:rPr>
                            </w:pPr>
                            <w:r w:rsidRPr="00BC6814">
                              <w:rPr>
                                <w:sz w:val="19"/>
                                <w:szCs w:val="19"/>
                              </w:rPr>
                              <w:t>Room Set up – with decorations</w:t>
                            </w:r>
                            <w:r w:rsidR="008936B0" w:rsidRPr="00BC6814">
                              <w:rPr>
                                <w:sz w:val="19"/>
                                <w:szCs w:val="19"/>
                              </w:rPr>
                              <w:tab/>
                            </w:r>
                            <w:r w:rsidR="00E76BDC">
                              <w:rPr>
                                <w:sz w:val="19"/>
                                <w:szCs w:val="19"/>
                              </w:rPr>
                              <w:t xml:space="preserve">      </w:t>
                            </w:r>
                            <w:r w:rsidR="00DA06EF" w:rsidRPr="00BC6814">
                              <w:rPr>
                                <w:sz w:val="19"/>
                                <w:szCs w:val="19"/>
                              </w:rPr>
                              <w:t>$50+</w:t>
                            </w:r>
                          </w:p>
                          <w:p w14:paraId="28C232E9" w14:textId="1792FD7F" w:rsidR="00DA06EF" w:rsidRPr="00BC6814" w:rsidRDefault="00327A47" w:rsidP="005E0479">
                            <w:pPr>
                              <w:rPr>
                                <w:sz w:val="19"/>
                                <w:szCs w:val="19"/>
                              </w:rPr>
                            </w:pPr>
                            <w:r w:rsidRPr="00BC6814">
                              <w:rPr>
                                <w:sz w:val="19"/>
                                <w:szCs w:val="19"/>
                              </w:rPr>
                              <w:t>Tablecloth</w:t>
                            </w:r>
                            <w:r w:rsidR="00E76BDC">
                              <w:rPr>
                                <w:sz w:val="19"/>
                                <w:szCs w:val="19"/>
                              </w:rPr>
                              <w:t xml:space="preserve">           </w:t>
                            </w:r>
                            <w:r w:rsidRPr="00BC6814">
                              <w:rPr>
                                <w:sz w:val="19"/>
                                <w:szCs w:val="19"/>
                              </w:rPr>
                              <w:t xml:space="preserve"> </w:t>
                            </w:r>
                            <w:r w:rsidR="005B160C" w:rsidRPr="00BC6814">
                              <w:rPr>
                                <w:sz w:val="19"/>
                                <w:szCs w:val="19"/>
                              </w:rPr>
                              <w:tab/>
                            </w:r>
                            <w:r w:rsidR="005B160C" w:rsidRPr="00BC6814">
                              <w:rPr>
                                <w:sz w:val="19"/>
                                <w:szCs w:val="19"/>
                              </w:rPr>
                              <w:tab/>
                            </w:r>
                            <w:r w:rsidR="0084027F" w:rsidRPr="00BC6814">
                              <w:rPr>
                                <w:sz w:val="19"/>
                                <w:szCs w:val="19"/>
                              </w:rPr>
                              <w:t xml:space="preserve">     </w:t>
                            </w:r>
                            <w:r w:rsidR="005B160C" w:rsidRPr="00BC6814">
                              <w:rPr>
                                <w:sz w:val="19"/>
                                <w:szCs w:val="19"/>
                              </w:rPr>
                              <w:t>$15 ea</w:t>
                            </w:r>
                            <w:r w:rsidR="00AA20FC" w:rsidRPr="00BC6814">
                              <w:rPr>
                                <w:sz w:val="19"/>
                                <w:szCs w:val="19"/>
                              </w:rPr>
                              <w:t>ch</w:t>
                            </w:r>
                          </w:p>
                          <w:p w14:paraId="79161B44" w14:textId="09BC5BF3" w:rsidR="005B160C" w:rsidRDefault="00327A47" w:rsidP="005E0479">
                            <w:pPr>
                              <w:rPr>
                                <w:sz w:val="19"/>
                                <w:szCs w:val="19"/>
                              </w:rPr>
                            </w:pPr>
                            <w:r w:rsidRPr="00BC6814">
                              <w:rPr>
                                <w:sz w:val="19"/>
                                <w:szCs w:val="19"/>
                              </w:rPr>
                              <w:t xml:space="preserve">Table toppers </w:t>
                            </w:r>
                            <w:r w:rsidRPr="00BC6814">
                              <w:rPr>
                                <w:sz w:val="19"/>
                                <w:szCs w:val="19"/>
                              </w:rPr>
                              <w:tab/>
                            </w:r>
                            <w:r w:rsidRPr="00BC6814">
                              <w:rPr>
                                <w:sz w:val="19"/>
                                <w:szCs w:val="19"/>
                              </w:rPr>
                              <w:tab/>
                            </w:r>
                            <w:r w:rsidRPr="00BC6814">
                              <w:rPr>
                                <w:sz w:val="19"/>
                                <w:szCs w:val="19"/>
                              </w:rPr>
                              <w:tab/>
                            </w:r>
                            <w:r w:rsidR="0084027F" w:rsidRPr="00BC6814">
                              <w:rPr>
                                <w:sz w:val="19"/>
                                <w:szCs w:val="19"/>
                              </w:rPr>
                              <w:t xml:space="preserve">     </w:t>
                            </w:r>
                            <w:r w:rsidRPr="00BC6814">
                              <w:rPr>
                                <w:sz w:val="19"/>
                                <w:szCs w:val="19"/>
                              </w:rPr>
                              <w:t>$10 ea</w:t>
                            </w:r>
                            <w:r w:rsidR="00AA20FC" w:rsidRPr="00BC6814">
                              <w:rPr>
                                <w:sz w:val="19"/>
                                <w:szCs w:val="19"/>
                              </w:rPr>
                              <w:t>ch</w:t>
                            </w:r>
                          </w:p>
                          <w:p w14:paraId="1A203FCA" w14:textId="3E3F706A" w:rsidR="00E76BDC" w:rsidRDefault="00E76BDC" w:rsidP="005E0479">
                            <w:pPr>
                              <w:rPr>
                                <w:sz w:val="19"/>
                                <w:szCs w:val="19"/>
                              </w:rPr>
                            </w:pPr>
                            <w:r>
                              <w:rPr>
                                <w:sz w:val="19"/>
                                <w:szCs w:val="19"/>
                              </w:rPr>
                              <w:t>Table runners</w:t>
                            </w:r>
                            <w:r>
                              <w:rPr>
                                <w:sz w:val="19"/>
                                <w:szCs w:val="19"/>
                              </w:rPr>
                              <w:tab/>
                              <w:t xml:space="preserve">                               $8 each</w:t>
                            </w:r>
                          </w:p>
                          <w:p w14:paraId="209711D5" w14:textId="77777777" w:rsidR="00BC6814" w:rsidRPr="00BC6814" w:rsidRDefault="00BC6814" w:rsidP="005E0479">
                            <w:pPr>
                              <w:rPr>
                                <w:sz w:val="19"/>
                                <w:szCs w:val="19"/>
                              </w:rPr>
                            </w:pPr>
                          </w:p>
                          <w:p w14:paraId="2CE887C5" w14:textId="77777777" w:rsidR="008936B0" w:rsidRDefault="008936B0" w:rsidP="005E0479"/>
                          <w:p w14:paraId="1299AC3B" w14:textId="6A6807B2" w:rsidR="00867643" w:rsidRPr="001368FB" w:rsidRDefault="00867643" w:rsidP="005E0479"/>
                        </w:txbxContent>
                      </v:textbox>
                      <w10:anchorlock/>
                    </v:shape>
                  </w:pict>
                </mc:Fallback>
              </mc:AlternateContent>
            </w:r>
          </w:p>
          <w:p w14:paraId="3BED5297" w14:textId="7F538608" w:rsidR="00E7190B" w:rsidRDefault="00E7190B" w:rsidP="00997614">
            <w:pPr>
              <w:ind w:left="144" w:right="144"/>
            </w:pPr>
          </w:p>
        </w:tc>
        <w:tc>
          <w:tcPr>
            <w:tcW w:w="5280" w:type="dxa"/>
          </w:tcPr>
          <w:p w14:paraId="1A86412D" w14:textId="77777777" w:rsidR="00AE41F2" w:rsidRDefault="00E146B7" w:rsidP="00E80D66">
            <w:pPr>
              <w:ind w:left="144" w:right="144"/>
              <w:jc w:val="both"/>
            </w:pPr>
            <w:r>
              <w:rPr>
                <w:noProof/>
              </w:rPr>
              <mc:AlternateContent>
                <mc:Choice Requires="wps">
                  <w:drawing>
                    <wp:inline distT="0" distB="0" distL="0" distR="0" wp14:anchorId="36DB31B2" wp14:editId="120E3AC8">
                      <wp:extent cx="2893325" cy="581891"/>
                      <wp:effectExtent l="0" t="0" r="0" b="0"/>
                      <wp:docPr id="192" name="Text Box 192" descr="Text box to heading 2"/>
                      <wp:cNvGraphicFramePr/>
                      <a:graphic xmlns:a="http://schemas.openxmlformats.org/drawingml/2006/main">
                        <a:graphicData uri="http://schemas.microsoft.com/office/word/2010/wordprocessingShape">
                          <wps:wsp>
                            <wps:cNvSpPr txBox="1"/>
                            <wps:spPr>
                              <a:xfrm>
                                <a:off x="0" y="0"/>
                                <a:ext cx="2893325" cy="581891"/>
                              </a:xfrm>
                              <a:prstGeom prst="rect">
                                <a:avLst/>
                              </a:prstGeom>
                              <a:noFill/>
                              <a:ln w="6350">
                                <a:noFill/>
                              </a:ln>
                            </wps:spPr>
                            <wps:txbx>
                              <w:txbxContent>
                                <w:p w14:paraId="619CD041" w14:textId="6F699AB1" w:rsidR="00E146B7" w:rsidRDefault="00493B29" w:rsidP="000C27B9">
                                  <w:pPr>
                                    <w:pStyle w:val="Heading2"/>
                                  </w:pPr>
                                  <w:r>
                                    <w:t xml:space="preserve">RENTAL </w:t>
                                  </w:r>
                                  <w:r w:rsidR="00451779">
                                    <w:t>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DB31B2" id="Text Box 192" o:spid="_x0000_s1035" type="#_x0000_t202" alt="Text box to heading 2" style="width:227.8pt;height:4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" filled="f" stroked="f" strokeweight=".5pt">
                      <v:textbox>
                        <w:txbxContent>
                          <w:p w14:paraId="619CD041" w14:textId="6F699AB1" w:rsidR="00E146B7" w:rsidRDefault="00493B29" w:rsidP="000C27B9">
                            <w:pPr>
                              <w:pStyle w:val="Heading2"/>
                            </w:pPr>
                            <w:r>
                              <w:t xml:space="preserve">RENTAL </w:t>
                            </w:r>
                            <w:r w:rsidR="00451779">
                              <w:t>prices</w:t>
                            </w:r>
                          </w:p>
                        </w:txbxContent>
                      </v:textbox>
                      <w10:anchorlock/>
                    </v:shape>
                  </w:pict>
                </mc:Fallback>
              </mc:AlternateContent>
            </w:r>
            <w:r>
              <w:rPr>
                <w:noProof/>
              </w:rPr>
              <mc:AlternateContent>
                <mc:Choice Requires="wps">
                  <w:drawing>
                    <wp:inline distT="0" distB="0" distL="0" distR="0" wp14:anchorId="46F1B836" wp14:editId="4AC3439A">
                      <wp:extent cx="3015615" cy="6619875"/>
                      <wp:effectExtent l="0" t="0" r="0" b="9525"/>
                      <wp:docPr id="8" name="Text Box 8" descr="Text box to enter brochure content"/>
                      <wp:cNvGraphicFramePr/>
                      <a:graphic xmlns:a="http://schemas.openxmlformats.org/drawingml/2006/main">
                        <a:graphicData uri="http://schemas.microsoft.com/office/word/2010/wordprocessingShape">
                          <wps:wsp>
                            <wps:cNvSpPr txBox="1"/>
                            <wps:spPr>
                              <a:xfrm>
                                <a:off x="0" y="0"/>
                                <a:ext cx="3015615" cy="6619875"/>
                              </a:xfrm>
                              <a:prstGeom prst="rect">
                                <a:avLst/>
                              </a:prstGeom>
                              <a:solidFill>
                                <a:schemeClr val="lt1"/>
                              </a:solidFill>
                              <a:ln w="6350">
                                <a:noFill/>
                              </a:ln>
                            </wps:spPr>
                            <wps:txbx>
                              <w:txbxContent>
                                <w:p w14:paraId="77CDA4A0" w14:textId="0E0225E7" w:rsidR="004D3556" w:rsidRPr="00E76BDC" w:rsidRDefault="00451779" w:rsidP="00E146B7">
                                  <w:pPr>
                                    <w:rPr>
                                      <w:sz w:val="19"/>
                                      <w:szCs w:val="19"/>
                                    </w:rPr>
                                  </w:pPr>
                                  <w:r w:rsidRPr="00E76BDC">
                                    <w:rPr>
                                      <w:sz w:val="19"/>
                                      <w:szCs w:val="19"/>
                                    </w:rPr>
                                    <w:t xml:space="preserve">The </w:t>
                                  </w:r>
                                  <w:r w:rsidR="00C037F1" w:rsidRPr="00E76BDC">
                                    <w:rPr>
                                      <w:b/>
                                      <w:bCs/>
                                      <w:i/>
                                      <w:iCs/>
                                      <w:sz w:val="19"/>
                                      <w:szCs w:val="19"/>
                                    </w:rPr>
                                    <w:t xml:space="preserve">SOMMELIER EVENT </w:t>
                                  </w:r>
                                  <w:r w:rsidR="00C3132B" w:rsidRPr="00E76BDC">
                                    <w:rPr>
                                      <w:b/>
                                      <w:bCs/>
                                      <w:i/>
                                      <w:iCs/>
                                      <w:sz w:val="19"/>
                                      <w:szCs w:val="19"/>
                                    </w:rPr>
                                    <w:t xml:space="preserve">ROOM </w:t>
                                  </w:r>
                                  <w:r w:rsidRPr="00E76BDC">
                                    <w:rPr>
                                      <w:sz w:val="19"/>
                                      <w:szCs w:val="19"/>
                                    </w:rPr>
                                    <w:t>rental is $</w:t>
                                  </w:r>
                                  <w:r w:rsidR="00D64A68" w:rsidRPr="00E76BDC">
                                    <w:rPr>
                                      <w:sz w:val="19"/>
                                      <w:szCs w:val="19"/>
                                    </w:rPr>
                                    <w:t>2</w:t>
                                  </w:r>
                                  <w:r w:rsidRPr="00E76BDC">
                                    <w:rPr>
                                      <w:sz w:val="19"/>
                                      <w:szCs w:val="19"/>
                                    </w:rPr>
                                    <w:t xml:space="preserve">00 for up to </w:t>
                                  </w:r>
                                  <w:r w:rsidR="0031580B" w:rsidRPr="00E76BDC">
                                    <w:rPr>
                                      <w:sz w:val="19"/>
                                      <w:szCs w:val="19"/>
                                    </w:rPr>
                                    <w:t>3</w:t>
                                  </w:r>
                                  <w:r w:rsidRPr="00E76BDC">
                                    <w:rPr>
                                      <w:sz w:val="19"/>
                                      <w:szCs w:val="19"/>
                                    </w:rPr>
                                    <w:t xml:space="preserve"> hour</w:t>
                                  </w:r>
                                  <w:r w:rsidR="0031580B" w:rsidRPr="00E76BDC">
                                    <w:rPr>
                                      <w:sz w:val="19"/>
                                      <w:szCs w:val="19"/>
                                    </w:rPr>
                                    <w:t xml:space="preserve">s. </w:t>
                                  </w:r>
                                  <w:r w:rsidR="00A622F7" w:rsidRPr="00E76BDC">
                                    <w:rPr>
                                      <w:sz w:val="19"/>
                                      <w:szCs w:val="19"/>
                                    </w:rPr>
                                    <w:t>A</w:t>
                                  </w:r>
                                  <w:r w:rsidR="000E5C58" w:rsidRPr="00E76BDC">
                                    <w:rPr>
                                      <w:sz w:val="19"/>
                                      <w:szCs w:val="19"/>
                                    </w:rPr>
                                    <w:t>d</w:t>
                                  </w:r>
                                  <w:r w:rsidR="00A622F7" w:rsidRPr="00E76BDC">
                                    <w:rPr>
                                      <w:sz w:val="19"/>
                                      <w:szCs w:val="19"/>
                                    </w:rPr>
                                    <w:t>ditional hours are $</w:t>
                                  </w:r>
                                  <w:r w:rsidR="0031580B" w:rsidRPr="00E76BDC">
                                    <w:rPr>
                                      <w:sz w:val="19"/>
                                      <w:szCs w:val="19"/>
                                    </w:rPr>
                                    <w:t>10</w:t>
                                  </w:r>
                                  <w:r w:rsidR="00A622F7" w:rsidRPr="00E76BDC">
                                    <w:rPr>
                                      <w:sz w:val="19"/>
                                      <w:szCs w:val="19"/>
                                    </w:rPr>
                                    <w:t>0 per hour</w:t>
                                  </w:r>
                                  <w:r w:rsidR="004D3556" w:rsidRPr="00E76BDC">
                                    <w:rPr>
                                      <w:sz w:val="19"/>
                                      <w:szCs w:val="19"/>
                                    </w:rPr>
                                    <w:t xml:space="preserve"> </w:t>
                                  </w:r>
                                  <w:r w:rsidR="002571FC" w:rsidRPr="00E76BDC">
                                    <w:rPr>
                                      <w:sz w:val="19"/>
                                      <w:szCs w:val="19"/>
                                    </w:rPr>
                                    <w:t>until</w:t>
                                  </w:r>
                                  <w:r w:rsidR="004D3556" w:rsidRPr="00E76BDC">
                                    <w:rPr>
                                      <w:sz w:val="19"/>
                                      <w:szCs w:val="19"/>
                                    </w:rPr>
                                    <w:t xml:space="preserve"> </w:t>
                                  </w:r>
                                  <w:r w:rsidR="009E2E08" w:rsidRPr="00E76BDC">
                                    <w:rPr>
                                      <w:sz w:val="19"/>
                                      <w:szCs w:val="19"/>
                                    </w:rPr>
                                    <w:t>8:30</w:t>
                                  </w:r>
                                  <w:r w:rsidR="004D3556" w:rsidRPr="00E76BDC">
                                    <w:rPr>
                                      <w:sz w:val="19"/>
                                      <w:szCs w:val="19"/>
                                    </w:rPr>
                                    <w:t xml:space="preserve"> pm</w:t>
                                  </w:r>
                                  <w:r w:rsidR="000E5C58" w:rsidRPr="00E76BDC">
                                    <w:rPr>
                                      <w:sz w:val="19"/>
                                      <w:szCs w:val="19"/>
                                    </w:rPr>
                                    <w:t xml:space="preserve"> Tues.-Fri.</w:t>
                                  </w:r>
                                  <w:r w:rsidR="004D3556" w:rsidRPr="00E76BDC">
                                    <w:rPr>
                                      <w:sz w:val="19"/>
                                      <w:szCs w:val="19"/>
                                    </w:rPr>
                                    <w:t xml:space="preserve"> </w:t>
                                  </w:r>
                                  <w:r w:rsidR="0031580B" w:rsidRPr="00E76BDC">
                                    <w:rPr>
                                      <w:sz w:val="19"/>
                                      <w:szCs w:val="19"/>
                                    </w:rPr>
                                    <w:t>or 2pm on Sat.</w:t>
                                  </w:r>
                                </w:p>
                                <w:p w14:paraId="718C9547" w14:textId="1C835F53" w:rsidR="00396BEE" w:rsidRPr="00E76BDC" w:rsidRDefault="00396BEE" w:rsidP="00396BEE">
                                  <w:pPr>
                                    <w:rPr>
                                      <w:sz w:val="19"/>
                                      <w:szCs w:val="19"/>
                                    </w:rPr>
                                  </w:pPr>
                                  <w:r w:rsidRPr="00E76BDC">
                                    <w:rPr>
                                      <w:sz w:val="19"/>
                                      <w:szCs w:val="19"/>
                                    </w:rPr>
                                    <w:t xml:space="preserve">The </w:t>
                                  </w:r>
                                  <w:r w:rsidR="00FF6B45" w:rsidRPr="00E76BDC">
                                    <w:rPr>
                                      <w:b/>
                                      <w:bCs/>
                                      <w:i/>
                                      <w:iCs/>
                                      <w:sz w:val="19"/>
                                      <w:szCs w:val="19"/>
                                    </w:rPr>
                                    <w:t>OUTSIDE PATIO</w:t>
                                  </w:r>
                                  <w:r w:rsidRPr="00E76BDC">
                                    <w:rPr>
                                      <w:sz w:val="19"/>
                                      <w:szCs w:val="19"/>
                                    </w:rPr>
                                    <w:t xml:space="preserve"> rental is $</w:t>
                                  </w:r>
                                  <w:r w:rsidR="00715743" w:rsidRPr="00E76BDC">
                                    <w:rPr>
                                      <w:sz w:val="19"/>
                                      <w:szCs w:val="19"/>
                                    </w:rPr>
                                    <w:t>1</w:t>
                                  </w:r>
                                  <w:r w:rsidR="00BC6814" w:rsidRPr="00E76BDC">
                                    <w:rPr>
                                      <w:sz w:val="19"/>
                                      <w:szCs w:val="19"/>
                                    </w:rPr>
                                    <w:t>5</w:t>
                                  </w:r>
                                  <w:r w:rsidRPr="00E76BDC">
                                    <w:rPr>
                                      <w:sz w:val="19"/>
                                      <w:szCs w:val="19"/>
                                    </w:rPr>
                                    <w:t xml:space="preserve">0 for up to </w:t>
                                  </w:r>
                                  <w:r w:rsidR="00956F67" w:rsidRPr="00E76BDC">
                                    <w:rPr>
                                      <w:sz w:val="19"/>
                                      <w:szCs w:val="19"/>
                                    </w:rPr>
                                    <w:t>3</w:t>
                                  </w:r>
                                  <w:r w:rsidRPr="00E76BDC">
                                    <w:rPr>
                                      <w:sz w:val="19"/>
                                      <w:szCs w:val="19"/>
                                    </w:rPr>
                                    <w:t xml:space="preserve"> hours during normal hours of operation. Additional hours are $</w:t>
                                  </w:r>
                                  <w:r w:rsidR="0084027F" w:rsidRPr="00E76BDC">
                                    <w:rPr>
                                      <w:sz w:val="19"/>
                                      <w:szCs w:val="19"/>
                                    </w:rPr>
                                    <w:t>50</w:t>
                                  </w:r>
                                  <w:r w:rsidRPr="00E76BDC">
                                    <w:rPr>
                                      <w:sz w:val="19"/>
                                      <w:szCs w:val="19"/>
                                    </w:rPr>
                                    <w:t xml:space="preserve"> per hour</w:t>
                                  </w:r>
                                  <w:r w:rsidR="009E2E08" w:rsidRPr="00E76BDC">
                                    <w:rPr>
                                      <w:sz w:val="19"/>
                                      <w:szCs w:val="19"/>
                                    </w:rPr>
                                    <w:t xml:space="preserve"> UNTIL 8:30p</w:t>
                                  </w:r>
                                  <w:r w:rsidRPr="00E76BDC">
                                    <w:rPr>
                                      <w:sz w:val="19"/>
                                      <w:szCs w:val="19"/>
                                    </w:rPr>
                                    <w:t>.</w:t>
                                  </w:r>
                                </w:p>
                                <w:p w14:paraId="1F59984E" w14:textId="5943FE47" w:rsidR="00573201" w:rsidRPr="00E76BDC" w:rsidRDefault="009E2E08" w:rsidP="00AE0DD2">
                                  <w:pPr>
                                    <w:rPr>
                                      <w:sz w:val="19"/>
                                      <w:szCs w:val="19"/>
                                    </w:rPr>
                                  </w:pPr>
                                  <w:r w:rsidRPr="00E76BDC">
                                    <w:rPr>
                                      <w:sz w:val="19"/>
                                      <w:szCs w:val="19"/>
                                    </w:rPr>
                                    <w:t>AFTER HOURS - T</w:t>
                                  </w:r>
                                  <w:r w:rsidR="00603327" w:rsidRPr="00E76BDC">
                                    <w:rPr>
                                      <w:sz w:val="19"/>
                                      <w:szCs w:val="19"/>
                                    </w:rPr>
                                    <w:t xml:space="preserve">he </w:t>
                                  </w:r>
                                  <w:r w:rsidR="00ED158C" w:rsidRPr="00E76BDC">
                                    <w:rPr>
                                      <w:b/>
                                      <w:bCs/>
                                      <w:i/>
                                      <w:iCs/>
                                      <w:sz w:val="19"/>
                                      <w:szCs w:val="19"/>
                                    </w:rPr>
                                    <w:t xml:space="preserve">SOMMELIER </w:t>
                                  </w:r>
                                  <w:r w:rsidR="00E45355" w:rsidRPr="00E76BDC">
                                    <w:rPr>
                                      <w:b/>
                                      <w:bCs/>
                                      <w:i/>
                                      <w:iCs/>
                                      <w:sz w:val="19"/>
                                      <w:szCs w:val="19"/>
                                    </w:rPr>
                                    <w:t>ROOM</w:t>
                                  </w:r>
                                  <w:r w:rsidR="00603327" w:rsidRPr="00E76BDC">
                                    <w:rPr>
                                      <w:sz w:val="19"/>
                                      <w:szCs w:val="19"/>
                                    </w:rPr>
                                    <w:t xml:space="preserve"> </w:t>
                                  </w:r>
                                  <w:r w:rsidR="002E7F9D" w:rsidRPr="00E76BDC">
                                    <w:rPr>
                                      <w:sz w:val="19"/>
                                      <w:szCs w:val="19"/>
                                    </w:rPr>
                                    <w:t xml:space="preserve">rental is </w:t>
                                  </w:r>
                                  <w:r w:rsidR="00396BEE" w:rsidRPr="00E76BDC">
                                    <w:rPr>
                                      <w:sz w:val="19"/>
                                      <w:szCs w:val="19"/>
                                    </w:rPr>
                                    <w:t xml:space="preserve">$400 up to </w:t>
                                  </w:r>
                                  <w:r w:rsidR="0031580B" w:rsidRPr="00E76BDC">
                                    <w:rPr>
                                      <w:sz w:val="19"/>
                                      <w:szCs w:val="19"/>
                                    </w:rPr>
                                    <w:t>3</w:t>
                                  </w:r>
                                  <w:r w:rsidR="00396BEE" w:rsidRPr="00E76BDC">
                                    <w:rPr>
                                      <w:sz w:val="19"/>
                                      <w:szCs w:val="19"/>
                                    </w:rPr>
                                    <w:t xml:space="preserve"> hours. $</w:t>
                                  </w:r>
                                  <w:r w:rsidR="0084027F" w:rsidRPr="00E76BDC">
                                    <w:rPr>
                                      <w:sz w:val="19"/>
                                      <w:szCs w:val="19"/>
                                    </w:rPr>
                                    <w:t>200</w:t>
                                  </w:r>
                                  <w:r w:rsidR="00396BEE" w:rsidRPr="00E76BDC">
                                    <w:rPr>
                                      <w:sz w:val="19"/>
                                      <w:szCs w:val="19"/>
                                    </w:rPr>
                                    <w:t xml:space="preserve"> per hour</w:t>
                                  </w:r>
                                  <w:r w:rsidR="0031580B" w:rsidRPr="00E76BDC">
                                    <w:rPr>
                                      <w:sz w:val="19"/>
                                      <w:szCs w:val="19"/>
                                    </w:rPr>
                                    <w:t xml:space="preserve"> after that</w:t>
                                  </w:r>
                                  <w:r w:rsidR="00396BEE" w:rsidRPr="00E76BDC">
                                    <w:rPr>
                                      <w:sz w:val="19"/>
                                      <w:szCs w:val="19"/>
                                    </w:rPr>
                                    <w:t>.</w:t>
                                  </w:r>
                                  <w:r w:rsidR="000673B4" w:rsidRPr="00E76BDC">
                                    <w:rPr>
                                      <w:sz w:val="19"/>
                                      <w:szCs w:val="19"/>
                                    </w:rPr>
                                    <w:t xml:space="preserve"> </w:t>
                                  </w:r>
                                  <w:r w:rsidR="00E45355" w:rsidRPr="00E76BDC">
                                    <w:rPr>
                                      <w:sz w:val="19"/>
                                      <w:szCs w:val="19"/>
                                    </w:rPr>
                                    <w:t xml:space="preserve">The </w:t>
                                  </w:r>
                                  <w:r w:rsidR="00886383" w:rsidRPr="00E76BDC">
                                    <w:rPr>
                                      <w:b/>
                                      <w:bCs/>
                                      <w:sz w:val="19"/>
                                      <w:szCs w:val="19"/>
                                    </w:rPr>
                                    <w:t>ENTIRE VENUE</w:t>
                                  </w:r>
                                  <w:r w:rsidR="00886383" w:rsidRPr="00E76BDC">
                                    <w:rPr>
                                      <w:sz w:val="19"/>
                                      <w:szCs w:val="19"/>
                                    </w:rPr>
                                    <w:t xml:space="preserve"> rental is $700 up to 3 hours. $200</w:t>
                                  </w:r>
                                  <w:r w:rsidR="00786278" w:rsidRPr="00E76BDC">
                                    <w:rPr>
                                      <w:sz w:val="19"/>
                                      <w:szCs w:val="19"/>
                                    </w:rPr>
                                    <w:t xml:space="preserve"> per hour after that. </w:t>
                                  </w:r>
                                  <w:r w:rsidR="000673B4" w:rsidRPr="00E76BDC">
                                    <w:rPr>
                                      <w:sz w:val="19"/>
                                      <w:szCs w:val="19"/>
                                    </w:rPr>
                                    <w:t>This is only available</w:t>
                                  </w:r>
                                  <w:r w:rsidR="002E553E" w:rsidRPr="00E76BDC">
                                    <w:rPr>
                                      <w:sz w:val="19"/>
                                      <w:szCs w:val="19"/>
                                    </w:rPr>
                                    <w:t xml:space="preserve"> when the venue is </w:t>
                                  </w:r>
                                  <w:r w:rsidR="0031580B" w:rsidRPr="00E76BDC">
                                    <w:rPr>
                                      <w:sz w:val="19"/>
                                      <w:szCs w:val="19"/>
                                    </w:rPr>
                                    <w:t>clo</w:t>
                                  </w:r>
                                  <w:r w:rsidR="002E553E" w:rsidRPr="00E76BDC">
                                    <w:rPr>
                                      <w:sz w:val="19"/>
                                      <w:szCs w:val="19"/>
                                    </w:rPr>
                                    <w:t>sed.</w:t>
                                  </w:r>
                                  <w:r w:rsidR="00F07287" w:rsidRPr="00E76BDC">
                                    <w:rPr>
                                      <w:sz w:val="19"/>
                                      <w:szCs w:val="19"/>
                                    </w:rPr>
                                    <w:t xml:space="preserve"> </w:t>
                                  </w:r>
                                </w:p>
                                <w:p w14:paraId="26C24F4E" w14:textId="77777777" w:rsidR="0084027F" w:rsidRPr="00E76BDC" w:rsidRDefault="0084027F" w:rsidP="00AE0DD2">
                                  <w:pPr>
                                    <w:rPr>
                                      <w:sz w:val="19"/>
                                      <w:szCs w:val="19"/>
                                    </w:rPr>
                                  </w:pPr>
                                  <w:r w:rsidRPr="00E76BDC">
                                    <w:rPr>
                                      <w:sz w:val="19"/>
                                      <w:szCs w:val="19"/>
                                    </w:rPr>
                                    <w:t xml:space="preserve">HOURS OF OPERATION </w:t>
                                  </w:r>
                                </w:p>
                                <w:p w14:paraId="6D799702" w14:textId="4BABBD7E" w:rsidR="0084027F" w:rsidRPr="00E76BDC" w:rsidRDefault="0084027F" w:rsidP="00AE0DD2">
                                  <w:pPr>
                                    <w:rPr>
                                      <w:sz w:val="19"/>
                                      <w:szCs w:val="19"/>
                                    </w:rPr>
                                  </w:pPr>
                                  <w:r w:rsidRPr="00E76BDC">
                                    <w:rPr>
                                      <w:sz w:val="19"/>
                                      <w:szCs w:val="19"/>
                                    </w:rPr>
                                    <w:t>TUES-FRI 11:30-8:30      SAT 10:</w:t>
                                  </w:r>
                                  <w:r w:rsidR="009E2E08" w:rsidRPr="00E76BDC">
                                    <w:rPr>
                                      <w:sz w:val="19"/>
                                      <w:szCs w:val="19"/>
                                    </w:rPr>
                                    <w:t>00-</w:t>
                                  </w:r>
                                  <w:r w:rsidRPr="00E76BDC">
                                    <w:rPr>
                                      <w:sz w:val="19"/>
                                      <w:szCs w:val="19"/>
                                    </w:rPr>
                                    <w:t>2</w:t>
                                  </w:r>
                                  <w:r w:rsidR="009E2E08" w:rsidRPr="00E76BDC">
                                    <w:rPr>
                                      <w:sz w:val="19"/>
                                      <w:szCs w:val="19"/>
                                    </w:rPr>
                                    <w:t>:00</w:t>
                                  </w:r>
                                </w:p>
                                <w:p w14:paraId="16916BCF" w14:textId="4C47ED1F" w:rsidR="00CB72C9" w:rsidRPr="00E76BDC" w:rsidRDefault="00CB72C9" w:rsidP="00AE0DD2">
                                  <w:pPr>
                                    <w:rPr>
                                      <w:sz w:val="19"/>
                                      <w:szCs w:val="19"/>
                                    </w:rPr>
                                  </w:pPr>
                                  <w:r w:rsidRPr="00E76BDC">
                                    <w:rPr>
                                      <w:sz w:val="19"/>
                                      <w:szCs w:val="19"/>
                                    </w:rPr>
                                    <w:t>PERSONAL BARTENDER - $25/Hr. plus tips</w:t>
                                  </w:r>
                                </w:p>
                                <w:p w14:paraId="27B2FD78" w14:textId="687C75B4" w:rsidR="0031580B" w:rsidRPr="00E76BDC" w:rsidRDefault="009A31E6" w:rsidP="00AE0DD2">
                                  <w:pPr>
                                    <w:rPr>
                                      <w:sz w:val="19"/>
                                      <w:szCs w:val="19"/>
                                    </w:rPr>
                                  </w:pPr>
                                  <w:r w:rsidRPr="00E76BDC">
                                    <w:rPr>
                                      <w:sz w:val="19"/>
                                      <w:szCs w:val="19"/>
                                    </w:rPr>
                                    <w:t>S</w:t>
                                  </w:r>
                                  <w:r w:rsidR="00F44854" w:rsidRPr="00E76BDC">
                                    <w:rPr>
                                      <w:sz w:val="19"/>
                                      <w:szCs w:val="19"/>
                                    </w:rPr>
                                    <w:t xml:space="preserve">even percent taxes and 18% gratuity </w:t>
                                  </w:r>
                                  <w:r w:rsidR="0031580B" w:rsidRPr="00E76BDC">
                                    <w:rPr>
                                      <w:sz w:val="19"/>
                                      <w:szCs w:val="19"/>
                                    </w:rPr>
                                    <w:t>will</w:t>
                                  </w:r>
                                  <w:r w:rsidR="00E76BDC" w:rsidRPr="00E76BDC">
                                    <w:rPr>
                                      <w:sz w:val="19"/>
                                      <w:szCs w:val="19"/>
                                    </w:rPr>
                                    <w:t xml:space="preserve"> be</w:t>
                                  </w:r>
                                  <w:r w:rsidR="0031580B" w:rsidRPr="00E76BDC">
                                    <w:rPr>
                                      <w:sz w:val="19"/>
                                      <w:szCs w:val="19"/>
                                    </w:rPr>
                                    <w:t xml:space="preserve"> added to invoice.</w:t>
                                  </w:r>
                                </w:p>
                                <w:p w14:paraId="18FF3970" w14:textId="686EB977" w:rsidR="003D1144" w:rsidRDefault="00FF4BED" w:rsidP="00AE0DD2">
                                  <w:r w:rsidRPr="00E76BDC">
                                    <w:rPr>
                                      <w:sz w:val="19"/>
                                      <w:szCs w:val="19"/>
                                    </w:rPr>
                                    <w:t xml:space="preserve">A refundable damage fee </w:t>
                                  </w:r>
                                  <w:r w:rsidR="008B77A6" w:rsidRPr="00E76BDC">
                                    <w:rPr>
                                      <w:sz w:val="19"/>
                                      <w:szCs w:val="19"/>
                                    </w:rPr>
                                    <w:t>of $</w:t>
                                  </w:r>
                                  <w:r w:rsidR="00493B29" w:rsidRPr="00E76BDC">
                                    <w:rPr>
                                      <w:sz w:val="19"/>
                                      <w:szCs w:val="19"/>
                                    </w:rPr>
                                    <w:t xml:space="preserve">150 </w:t>
                                  </w:r>
                                  <w:r w:rsidRPr="00E76BDC">
                                    <w:rPr>
                                      <w:sz w:val="19"/>
                                      <w:szCs w:val="19"/>
                                    </w:rPr>
                                    <w:t>must be paid and will be returned after the event if there is no damage</w:t>
                                  </w:r>
                                  <w:r w:rsidR="008B77A6" w:rsidRPr="00E76BDC">
                                    <w:rPr>
                                      <w:sz w:val="19"/>
                                      <w:szCs w:val="19"/>
                                    </w:rPr>
                                    <w:t xml:space="preserve"> or extra cleanup involved.</w:t>
                                  </w:r>
                                </w:p>
                                <w:p w14:paraId="35ABBD2C" w14:textId="15BC5554" w:rsidR="00BB5A3A" w:rsidRDefault="00BB5A3A" w:rsidP="00AE0DD2"/>
                                <w:p w14:paraId="7522351B" w14:textId="2942688B" w:rsidR="003D1144" w:rsidRDefault="001C1F83" w:rsidP="001C1F83">
                                  <w:pPr>
                                    <w:jc w:val="center"/>
                                  </w:pPr>
                                  <w:r w:rsidRPr="001C1F83">
                                    <w:rPr>
                                      <w:noProof/>
                                    </w:rPr>
                                    <w:drawing>
                                      <wp:inline distT="0" distB="0" distL="0" distR="0" wp14:anchorId="73B16313" wp14:editId="59DB3041">
                                        <wp:extent cx="2406727" cy="2066290"/>
                                        <wp:effectExtent l="0" t="127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3413"/>
                                                <a:stretch/>
                                              </pic:blipFill>
                                              <pic:spPr bwMode="auto">
                                                <a:xfrm rot="5400000">
                                                  <a:off x="0" y="0"/>
                                                  <a:ext cx="2431432" cy="2087500"/>
                                                </a:xfrm>
                                                <a:prstGeom prst="rect">
                                                  <a:avLst/>
                                                </a:prstGeom>
                                                <a:noFill/>
                                                <a:ln>
                                                  <a:noFill/>
                                                </a:ln>
                                                <a:extLst>
                                                  <a:ext uri="{53640926-AAD7-44D8-BBD7-CCE9431645EC}">
                                                    <a14:shadowObscured xmlns:a14="http://schemas.microsoft.com/office/drawing/2010/main"/>
                                                  </a:ext>
                                                </a:extLst>
                                              </pic:spPr>
                                            </pic:pic>
                                          </a:graphicData>
                                        </a:graphic>
                                      </wp:inline>
                                    </w:drawing>
                                  </w:r>
                                </w:p>
                                <w:p w14:paraId="3809AB9E" w14:textId="6609ADCE" w:rsidR="003D1144" w:rsidRDefault="003D1144" w:rsidP="00AE0DD2"/>
                                <w:p w14:paraId="1C5D96C6" w14:textId="2D23D2ED" w:rsidR="003D1144" w:rsidRDefault="003D1144" w:rsidP="00AE0DD2"/>
                                <w:p w14:paraId="0B9FC746" w14:textId="77777777" w:rsidR="003D1144" w:rsidRDefault="003D1144" w:rsidP="00AE0DD2"/>
                                <w:p w14:paraId="4B349C09" w14:textId="46C204CF" w:rsidR="00E146B7" w:rsidRDefault="00E146B7" w:rsidP="00AE0D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F1B836" id="Text Box 8" o:spid="_x0000_s1036" type="#_x0000_t202" alt="Text box to enter brochure content" style="width:237.45pt;height:5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" fillcolor="white [3201]" stroked="f" strokeweight=".5pt">
                      <v:textbox>
                        <w:txbxContent>
                          <w:p w14:paraId="77CDA4A0" w14:textId="0E0225E7" w:rsidR="004D3556" w:rsidRPr="00E76BDC" w:rsidRDefault="00451779" w:rsidP="00E146B7">
                            <w:pPr>
                              <w:rPr>
                                <w:sz w:val="19"/>
                                <w:szCs w:val="19"/>
                              </w:rPr>
                            </w:pPr>
                            <w:r w:rsidRPr="00E76BDC">
                              <w:rPr>
                                <w:sz w:val="19"/>
                                <w:szCs w:val="19"/>
                              </w:rPr>
                              <w:t xml:space="preserve">The </w:t>
                            </w:r>
                            <w:r w:rsidR="00C037F1" w:rsidRPr="00E76BDC">
                              <w:rPr>
                                <w:b/>
                                <w:bCs/>
                                <w:i/>
                                <w:iCs/>
                                <w:sz w:val="19"/>
                                <w:szCs w:val="19"/>
                              </w:rPr>
                              <w:t xml:space="preserve">SOMMELIER EVENT </w:t>
                            </w:r>
                            <w:r w:rsidR="00C3132B" w:rsidRPr="00E76BDC">
                              <w:rPr>
                                <w:b/>
                                <w:bCs/>
                                <w:i/>
                                <w:iCs/>
                                <w:sz w:val="19"/>
                                <w:szCs w:val="19"/>
                              </w:rPr>
                              <w:t xml:space="preserve">ROOM </w:t>
                            </w:r>
                            <w:r w:rsidRPr="00E76BDC">
                              <w:rPr>
                                <w:sz w:val="19"/>
                                <w:szCs w:val="19"/>
                              </w:rPr>
                              <w:t>rental is $</w:t>
                            </w:r>
                            <w:r w:rsidR="00D64A68" w:rsidRPr="00E76BDC">
                              <w:rPr>
                                <w:sz w:val="19"/>
                                <w:szCs w:val="19"/>
                              </w:rPr>
                              <w:t>2</w:t>
                            </w:r>
                            <w:r w:rsidRPr="00E76BDC">
                              <w:rPr>
                                <w:sz w:val="19"/>
                                <w:szCs w:val="19"/>
                              </w:rPr>
                              <w:t xml:space="preserve">00 for up to </w:t>
                            </w:r>
                            <w:r w:rsidR="0031580B" w:rsidRPr="00E76BDC">
                              <w:rPr>
                                <w:sz w:val="19"/>
                                <w:szCs w:val="19"/>
                              </w:rPr>
                              <w:t>3</w:t>
                            </w:r>
                            <w:r w:rsidRPr="00E76BDC">
                              <w:rPr>
                                <w:sz w:val="19"/>
                                <w:szCs w:val="19"/>
                              </w:rPr>
                              <w:t xml:space="preserve"> hour</w:t>
                            </w:r>
                            <w:r w:rsidR="0031580B" w:rsidRPr="00E76BDC">
                              <w:rPr>
                                <w:sz w:val="19"/>
                                <w:szCs w:val="19"/>
                              </w:rPr>
                              <w:t xml:space="preserve">s. </w:t>
                            </w:r>
                            <w:r w:rsidR="00A622F7" w:rsidRPr="00E76BDC">
                              <w:rPr>
                                <w:sz w:val="19"/>
                                <w:szCs w:val="19"/>
                              </w:rPr>
                              <w:t>A</w:t>
                            </w:r>
                            <w:r w:rsidR="000E5C58" w:rsidRPr="00E76BDC">
                              <w:rPr>
                                <w:sz w:val="19"/>
                                <w:szCs w:val="19"/>
                              </w:rPr>
                              <w:t>d</w:t>
                            </w:r>
                            <w:r w:rsidR="00A622F7" w:rsidRPr="00E76BDC">
                              <w:rPr>
                                <w:sz w:val="19"/>
                                <w:szCs w:val="19"/>
                              </w:rPr>
                              <w:t>ditional hours are $</w:t>
                            </w:r>
                            <w:r w:rsidR="0031580B" w:rsidRPr="00E76BDC">
                              <w:rPr>
                                <w:sz w:val="19"/>
                                <w:szCs w:val="19"/>
                              </w:rPr>
                              <w:t>10</w:t>
                            </w:r>
                            <w:r w:rsidR="00A622F7" w:rsidRPr="00E76BDC">
                              <w:rPr>
                                <w:sz w:val="19"/>
                                <w:szCs w:val="19"/>
                              </w:rPr>
                              <w:t>0 per hour</w:t>
                            </w:r>
                            <w:r w:rsidR="004D3556" w:rsidRPr="00E76BDC">
                              <w:rPr>
                                <w:sz w:val="19"/>
                                <w:szCs w:val="19"/>
                              </w:rPr>
                              <w:t xml:space="preserve"> </w:t>
                            </w:r>
                            <w:r w:rsidR="002571FC" w:rsidRPr="00E76BDC">
                              <w:rPr>
                                <w:sz w:val="19"/>
                                <w:szCs w:val="19"/>
                              </w:rPr>
                              <w:t>until</w:t>
                            </w:r>
                            <w:r w:rsidR="004D3556" w:rsidRPr="00E76BDC">
                              <w:rPr>
                                <w:sz w:val="19"/>
                                <w:szCs w:val="19"/>
                              </w:rPr>
                              <w:t xml:space="preserve"> </w:t>
                            </w:r>
                            <w:r w:rsidR="009E2E08" w:rsidRPr="00E76BDC">
                              <w:rPr>
                                <w:sz w:val="19"/>
                                <w:szCs w:val="19"/>
                              </w:rPr>
                              <w:t>8:30</w:t>
                            </w:r>
                            <w:r w:rsidR="004D3556" w:rsidRPr="00E76BDC">
                              <w:rPr>
                                <w:sz w:val="19"/>
                                <w:szCs w:val="19"/>
                              </w:rPr>
                              <w:t xml:space="preserve"> pm</w:t>
                            </w:r>
                            <w:r w:rsidR="000E5C58" w:rsidRPr="00E76BDC">
                              <w:rPr>
                                <w:sz w:val="19"/>
                                <w:szCs w:val="19"/>
                              </w:rPr>
                              <w:t xml:space="preserve"> Tues.-Fri.</w:t>
                            </w:r>
                            <w:r w:rsidR="004D3556" w:rsidRPr="00E76BDC">
                              <w:rPr>
                                <w:sz w:val="19"/>
                                <w:szCs w:val="19"/>
                              </w:rPr>
                              <w:t xml:space="preserve"> </w:t>
                            </w:r>
                            <w:r w:rsidR="0031580B" w:rsidRPr="00E76BDC">
                              <w:rPr>
                                <w:sz w:val="19"/>
                                <w:szCs w:val="19"/>
                              </w:rPr>
                              <w:t>or 2pm on Sat.</w:t>
                            </w:r>
                          </w:p>
                          <w:p w14:paraId="718C9547" w14:textId="1C835F53" w:rsidR="00396BEE" w:rsidRPr="00E76BDC" w:rsidRDefault="00396BEE" w:rsidP="00396BEE">
                            <w:pPr>
                              <w:rPr>
                                <w:sz w:val="19"/>
                                <w:szCs w:val="19"/>
                              </w:rPr>
                            </w:pPr>
                            <w:r w:rsidRPr="00E76BDC">
                              <w:rPr>
                                <w:sz w:val="19"/>
                                <w:szCs w:val="19"/>
                              </w:rPr>
                              <w:t xml:space="preserve">The </w:t>
                            </w:r>
                            <w:r w:rsidR="00FF6B45" w:rsidRPr="00E76BDC">
                              <w:rPr>
                                <w:b/>
                                <w:bCs/>
                                <w:i/>
                                <w:iCs/>
                                <w:sz w:val="19"/>
                                <w:szCs w:val="19"/>
                              </w:rPr>
                              <w:t>OUTSIDE PATIO</w:t>
                            </w:r>
                            <w:r w:rsidRPr="00E76BDC">
                              <w:rPr>
                                <w:sz w:val="19"/>
                                <w:szCs w:val="19"/>
                              </w:rPr>
                              <w:t xml:space="preserve"> rental is $</w:t>
                            </w:r>
                            <w:r w:rsidR="00715743" w:rsidRPr="00E76BDC">
                              <w:rPr>
                                <w:sz w:val="19"/>
                                <w:szCs w:val="19"/>
                              </w:rPr>
                              <w:t>1</w:t>
                            </w:r>
                            <w:r w:rsidR="00BC6814" w:rsidRPr="00E76BDC">
                              <w:rPr>
                                <w:sz w:val="19"/>
                                <w:szCs w:val="19"/>
                              </w:rPr>
                              <w:t>5</w:t>
                            </w:r>
                            <w:r w:rsidRPr="00E76BDC">
                              <w:rPr>
                                <w:sz w:val="19"/>
                                <w:szCs w:val="19"/>
                              </w:rPr>
                              <w:t xml:space="preserve">0 for up to </w:t>
                            </w:r>
                            <w:r w:rsidR="00956F67" w:rsidRPr="00E76BDC">
                              <w:rPr>
                                <w:sz w:val="19"/>
                                <w:szCs w:val="19"/>
                              </w:rPr>
                              <w:t>3</w:t>
                            </w:r>
                            <w:r w:rsidRPr="00E76BDC">
                              <w:rPr>
                                <w:sz w:val="19"/>
                                <w:szCs w:val="19"/>
                              </w:rPr>
                              <w:t xml:space="preserve"> hours during normal hours of operation. Additional hours are $</w:t>
                            </w:r>
                            <w:r w:rsidR="0084027F" w:rsidRPr="00E76BDC">
                              <w:rPr>
                                <w:sz w:val="19"/>
                                <w:szCs w:val="19"/>
                              </w:rPr>
                              <w:t>50</w:t>
                            </w:r>
                            <w:r w:rsidRPr="00E76BDC">
                              <w:rPr>
                                <w:sz w:val="19"/>
                                <w:szCs w:val="19"/>
                              </w:rPr>
                              <w:t xml:space="preserve"> per hour</w:t>
                            </w:r>
                            <w:r w:rsidR="009E2E08" w:rsidRPr="00E76BDC">
                              <w:rPr>
                                <w:sz w:val="19"/>
                                <w:szCs w:val="19"/>
                              </w:rPr>
                              <w:t xml:space="preserve"> UNTIL 8:30p</w:t>
                            </w:r>
                            <w:r w:rsidRPr="00E76BDC">
                              <w:rPr>
                                <w:sz w:val="19"/>
                                <w:szCs w:val="19"/>
                              </w:rPr>
                              <w:t>.</w:t>
                            </w:r>
                          </w:p>
                          <w:p w14:paraId="1F59984E" w14:textId="5943FE47" w:rsidR="00573201" w:rsidRPr="00E76BDC" w:rsidRDefault="009E2E08" w:rsidP="00AE0DD2">
                            <w:pPr>
                              <w:rPr>
                                <w:sz w:val="19"/>
                                <w:szCs w:val="19"/>
                              </w:rPr>
                            </w:pPr>
                            <w:r w:rsidRPr="00E76BDC">
                              <w:rPr>
                                <w:sz w:val="19"/>
                                <w:szCs w:val="19"/>
                              </w:rPr>
                              <w:t>AFTER HOURS - T</w:t>
                            </w:r>
                            <w:r w:rsidR="00603327" w:rsidRPr="00E76BDC">
                              <w:rPr>
                                <w:sz w:val="19"/>
                                <w:szCs w:val="19"/>
                              </w:rPr>
                              <w:t xml:space="preserve">he </w:t>
                            </w:r>
                            <w:r w:rsidR="00ED158C" w:rsidRPr="00E76BDC">
                              <w:rPr>
                                <w:b/>
                                <w:bCs/>
                                <w:i/>
                                <w:iCs/>
                                <w:sz w:val="19"/>
                                <w:szCs w:val="19"/>
                              </w:rPr>
                              <w:t xml:space="preserve">SOMMELIER </w:t>
                            </w:r>
                            <w:r w:rsidR="00E45355" w:rsidRPr="00E76BDC">
                              <w:rPr>
                                <w:b/>
                                <w:bCs/>
                                <w:i/>
                                <w:iCs/>
                                <w:sz w:val="19"/>
                                <w:szCs w:val="19"/>
                              </w:rPr>
                              <w:t>ROOM</w:t>
                            </w:r>
                            <w:r w:rsidR="00603327" w:rsidRPr="00E76BDC">
                              <w:rPr>
                                <w:sz w:val="19"/>
                                <w:szCs w:val="19"/>
                              </w:rPr>
                              <w:t xml:space="preserve"> </w:t>
                            </w:r>
                            <w:r w:rsidR="002E7F9D" w:rsidRPr="00E76BDC">
                              <w:rPr>
                                <w:sz w:val="19"/>
                                <w:szCs w:val="19"/>
                              </w:rPr>
                              <w:t xml:space="preserve">rental is </w:t>
                            </w:r>
                            <w:r w:rsidR="00396BEE" w:rsidRPr="00E76BDC">
                              <w:rPr>
                                <w:sz w:val="19"/>
                                <w:szCs w:val="19"/>
                              </w:rPr>
                              <w:t xml:space="preserve">$400 up to </w:t>
                            </w:r>
                            <w:r w:rsidR="0031580B" w:rsidRPr="00E76BDC">
                              <w:rPr>
                                <w:sz w:val="19"/>
                                <w:szCs w:val="19"/>
                              </w:rPr>
                              <w:t>3</w:t>
                            </w:r>
                            <w:r w:rsidR="00396BEE" w:rsidRPr="00E76BDC">
                              <w:rPr>
                                <w:sz w:val="19"/>
                                <w:szCs w:val="19"/>
                              </w:rPr>
                              <w:t xml:space="preserve"> hours. $</w:t>
                            </w:r>
                            <w:r w:rsidR="0084027F" w:rsidRPr="00E76BDC">
                              <w:rPr>
                                <w:sz w:val="19"/>
                                <w:szCs w:val="19"/>
                              </w:rPr>
                              <w:t>200</w:t>
                            </w:r>
                            <w:r w:rsidR="00396BEE" w:rsidRPr="00E76BDC">
                              <w:rPr>
                                <w:sz w:val="19"/>
                                <w:szCs w:val="19"/>
                              </w:rPr>
                              <w:t xml:space="preserve"> per hour</w:t>
                            </w:r>
                            <w:r w:rsidR="0031580B" w:rsidRPr="00E76BDC">
                              <w:rPr>
                                <w:sz w:val="19"/>
                                <w:szCs w:val="19"/>
                              </w:rPr>
                              <w:t xml:space="preserve"> after that</w:t>
                            </w:r>
                            <w:r w:rsidR="00396BEE" w:rsidRPr="00E76BDC">
                              <w:rPr>
                                <w:sz w:val="19"/>
                                <w:szCs w:val="19"/>
                              </w:rPr>
                              <w:t>.</w:t>
                            </w:r>
                            <w:r w:rsidR="000673B4" w:rsidRPr="00E76BDC">
                              <w:rPr>
                                <w:sz w:val="19"/>
                                <w:szCs w:val="19"/>
                              </w:rPr>
                              <w:t xml:space="preserve"> </w:t>
                            </w:r>
                            <w:r w:rsidR="00E45355" w:rsidRPr="00E76BDC">
                              <w:rPr>
                                <w:sz w:val="19"/>
                                <w:szCs w:val="19"/>
                              </w:rPr>
                              <w:t xml:space="preserve">The </w:t>
                            </w:r>
                            <w:r w:rsidR="00886383" w:rsidRPr="00E76BDC">
                              <w:rPr>
                                <w:b/>
                                <w:bCs/>
                                <w:sz w:val="19"/>
                                <w:szCs w:val="19"/>
                              </w:rPr>
                              <w:t>ENTIRE VENUE</w:t>
                            </w:r>
                            <w:r w:rsidR="00886383" w:rsidRPr="00E76BDC">
                              <w:rPr>
                                <w:sz w:val="19"/>
                                <w:szCs w:val="19"/>
                              </w:rPr>
                              <w:t xml:space="preserve"> rental is $700 up to 3 hours. $200</w:t>
                            </w:r>
                            <w:r w:rsidR="00786278" w:rsidRPr="00E76BDC">
                              <w:rPr>
                                <w:sz w:val="19"/>
                                <w:szCs w:val="19"/>
                              </w:rPr>
                              <w:t xml:space="preserve"> per hour after that. </w:t>
                            </w:r>
                            <w:r w:rsidR="000673B4" w:rsidRPr="00E76BDC">
                              <w:rPr>
                                <w:sz w:val="19"/>
                                <w:szCs w:val="19"/>
                              </w:rPr>
                              <w:t>This is only available</w:t>
                            </w:r>
                            <w:r w:rsidR="002E553E" w:rsidRPr="00E76BDC">
                              <w:rPr>
                                <w:sz w:val="19"/>
                                <w:szCs w:val="19"/>
                              </w:rPr>
                              <w:t xml:space="preserve"> when the venue is </w:t>
                            </w:r>
                            <w:r w:rsidR="0031580B" w:rsidRPr="00E76BDC">
                              <w:rPr>
                                <w:sz w:val="19"/>
                                <w:szCs w:val="19"/>
                              </w:rPr>
                              <w:t>clo</w:t>
                            </w:r>
                            <w:r w:rsidR="002E553E" w:rsidRPr="00E76BDC">
                              <w:rPr>
                                <w:sz w:val="19"/>
                                <w:szCs w:val="19"/>
                              </w:rPr>
                              <w:t>sed.</w:t>
                            </w:r>
                            <w:r w:rsidR="00F07287" w:rsidRPr="00E76BDC">
                              <w:rPr>
                                <w:sz w:val="19"/>
                                <w:szCs w:val="19"/>
                              </w:rPr>
                              <w:t xml:space="preserve"> </w:t>
                            </w:r>
                          </w:p>
                          <w:p w14:paraId="26C24F4E" w14:textId="77777777" w:rsidR="0084027F" w:rsidRPr="00E76BDC" w:rsidRDefault="0084027F" w:rsidP="00AE0DD2">
                            <w:pPr>
                              <w:rPr>
                                <w:sz w:val="19"/>
                                <w:szCs w:val="19"/>
                              </w:rPr>
                            </w:pPr>
                            <w:r w:rsidRPr="00E76BDC">
                              <w:rPr>
                                <w:sz w:val="19"/>
                                <w:szCs w:val="19"/>
                              </w:rPr>
                              <w:t xml:space="preserve">HOURS OF OPERATION </w:t>
                            </w:r>
                          </w:p>
                          <w:p w14:paraId="6D799702" w14:textId="4BABBD7E" w:rsidR="0084027F" w:rsidRPr="00E76BDC" w:rsidRDefault="0084027F" w:rsidP="00AE0DD2">
                            <w:pPr>
                              <w:rPr>
                                <w:sz w:val="19"/>
                                <w:szCs w:val="19"/>
                              </w:rPr>
                            </w:pPr>
                            <w:r w:rsidRPr="00E76BDC">
                              <w:rPr>
                                <w:sz w:val="19"/>
                                <w:szCs w:val="19"/>
                              </w:rPr>
                              <w:t>TUES-FRI 11:30-8:30      SAT 10:</w:t>
                            </w:r>
                            <w:r w:rsidR="009E2E08" w:rsidRPr="00E76BDC">
                              <w:rPr>
                                <w:sz w:val="19"/>
                                <w:szCs w:val="19"/>
                              </w:rPr>
                              <w:t>00-</w:t>
                            </w:r>
                            <w:r w:rsidRPr="00E76BDC">
                              <w:rPr>
                                <w:sz w:val="19"/>
                                <w:szCs w:val="19"/>
                              </w:rPr>
                              <w:t>2</w:t>
                            </w:r>
                            <w:r w:rsidR="009E2E08" w:rsidRPr="00E76BDC">
                              <w:rPr>
                                <w:sz w:val="19"/>
                                <w:szCs w:val="19"/>
                              </w:rPr>
                              <w:t>:00</w:t>
                            </w:r>
                          </w:p>
                          <w:p w14:paraId="16916BCF" w14:textId="4C47ED1F" w:rsidR="00CB72C9" w:rsidRPr="00E76BDC" w:rsidRDefault="00CB72C9" w:rsidP="00AE0DD2">
                            <w:pPr>
                              <w:rPr>
                                <w:sz w:val="19"/>
                                <w:szCs w:val="19"/>
                              </w:rPr>
                            </w:pPr>
                            <w:r w:rsidRPr="00E76BDC">
                              <w:rPr>
                                <w:sz w:val="19"/>
                                <w:szCs w:val="19"/>
                              </w:rPr>
                              <w:t>PERSONAL BARTENDER - $25/Hr. plus tips</w:t>
                            </w:r>
                          </w:p>
                          <w:p w14:paraId="27B2FD78" w14:textId="687C75B4" w:rsidR="0031580B" w:rsidRPr="00E76BDC" w:rsidRDefault="009A31E6" w:rsidP="00AE0DD2">
                            <w:pPr>
                              <w:rPr>
                                <w:sz w:val="19"/>
                                <w:szCs w:val="19"/>
                              </w:rPr>
                            </w:pPr>
                            <w:r w:rsidRPr="00E76BDC">
                              <w:rPr>
                                <w:sz w:val="19"/>
                                <w:szCs w:val="19"/>
                              </w:rPr>
                              <w:t>S</w:t>
                            </w:r>
                            <w:r w:rsidR="00F44854" w:rsidRPr="00E76BDC">
                              <w:rPr>
                                <w:sz w:val="19"/>
                                <w:szCs w:val="19"/>
                              </w:rPr>
                              <w:t xml:space="preserve">even percent taxes and 18% gratuity </w:t>
                            </w:r>
                            <w:r w:rsidR="0031580B" w:rsidRPr="00E76BDC">
                              <w:rPr>
                                <w:sz w:val="19"/>
                                <w:szCs w:val="19"/>
                              </w:rPr>
                              <w:t>will</w:t>
                            </w:r>
                            <w:r w:rsidR="00E76BDC" w:rsidRPr="00E76BDC">
                              <w:rPr>
                                <w:sz w:val="19"/>
                                <w:szCs w:val="19"/>
                              </w:rPr>
                              <w:t xml:space="preserve"> be</w:t>
                            </w:r>
                            <w:r w:rsidR="0031580B" w:rsidRPr="00E76BDC">
                              <w:rPr>
                                <w:sz w:val="19"/>
                                <w:szCs w:val="19"/>
                              </w:rPr>
                              <w:t xml:space="preserve"> added to invoice.</w:t>
                            </w:r>
                          </w:p>
                          <w:p w14:paraId="18FF3970" w14:textId="686EB977" w:rsidR="003D1144" w:rsidRDefault="00FF4BED" w:rsidP="00AE0DD2">
                            <w:r w:rsidRPr="00E76BDC">
                              <w:rPr>
                                <w:sz w:val="19"/>
                                <w:szCs w:val="19"/>
                              </w:rPr>
                              <w:t xml:space="preserve">A refundable damage fee </w:t>
                            </w:r>
                            <w:r w:rsidR="008B77A6" w:rsidRPr="00E76BDC">
                              <w:rPr>
                                <w:sz w:val="19"/>
                                <w:szCs w:val="19"/>
                              </w:rPr>
                              <w:t>of $</w:t>
                            </w:r>
                            <w:r w:rsidR="00493B29" w:rsidRPr="00E76BDC">
                              <w:rPr>
                                <w:sz w:val="19"/>
                                <w:szCs w:val="19"/>
                              </w:rPr>
                              <w:t xml:space="preserve">150 </w:t>
                            </w:r>
                            <w:r w:rsidRPr="00E76BDC">
                              <w:rPr>
                                <w:sz w:val="19"/>
                                <w:szCs w:val="19"/>
                              </w:rPr>
                              <w:t>must be paid and will be returned after the event if there is no damage</w:t>
                            </w:r>
                            <w:r w:rsidR="008B77A6" w:rsidRPr="00E76BDC">
                              <w:rPr>
                                <w:sz w:val="19"/>
                                <w:szCs w:val="19"/>
                              </w:rPr>
                              <w:t xml:space="preserve"> or extra cleanup involved.</w:t>
                            </w:r>
                          </w:p>
                          <w:p w14:paraId="35ABBD2C" w14:textId="15BC5554" w:rsidR="00BB5A3A" w:rsidRDefault="00BB5A3A" w:rsidP="00AE0DD2"/>
                          <w:p w14:paraId="7522351B" w14:textId="2942688B" w:rsidR="003D1144" w:rsidRDefault="001C1F83" w:rsidP="001C1F83">
                            <w:pPr>
                              <w:jc w:val="center"/>
                            </w:pPr>
                            <w:r w:rsidRPr="001C1F83">
                              <w:rPr>
                                <w:noProof/>
                              </w:rPr>
                              <w:drawing>
                                <wp:inline distT="0" distB="0" distL="0" distR="0" wp14:anchorId="73B16313" wp14:editId="59DB3041">
                                  <wp:extent cx="2406727" cy="2066290"/>
                                  <wp:effectExtent l="0" t="127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3413"/>
                                          <a:stretch/>
                                        </pic:blipFill>
                                        <pic:spPr bwMode="auto">
                                          <a:xfrm rot="5400000">
                                            <a:off x="0" y="0"/>
                                            <a:ext cx="2431432" cy="2087500"/>
                                          </a:xfrm>
                                          <a:prstGeom prst="rect">
                                            <a:avLst/>
                                          </a:prstGeom>
                                          <a:noFill/>
                                          <a:ln>
                                            <a:noFill/>
                                          </a:ln>
                                          <a:extLst>
                                            <a:ext uri="{53640926-AAD7-44D8-BBD7-CCE9431645EC}">
                                              <a14:shadowObscured xmlns:a14="http://schemas.microsoft.com/office/drawing/2010/main"/>
                                            </a:ext>
                                          </a:extLst>
                                        </pic:spPr>
                                      </pic:pic>
                                    </a:graphicData>
                                  </a:graphic>
                                </wp:inline>
                              </w:drawing>
                            </w:r>
                          </w:p>
                          <w:p w14:paraId="3809AB9E" w14:textId="6609ADCE" w:rsidR="003D1144" w:rsidRDefault="003D1144" w:rsidP="00AE0DD2"/>
                          <w:p w14:paraId="1C5D96C6" w14:textId="2D23D2ED" w:rsidR="003D1144" w:rsidRDefault="003D1144" w:rsidP="00AE0DD2"/>
                          <w:p w14:paraId="0B9FC746" w14:textId="77777777" w:rsidR="003D1144" w:rsidRDefault="003D1144" w:rsidP="00AE0DD2"/>
                          <w:p w14:paraId="4B349C09" w14:textId="46C204CF" w:rsidR="00E146B7" w:rsidRDefault="00E146B7" w:rsidP="00AE0DD2"/>
                        </w:txbxContent>
                      </v:textbox>
                      <w10:anchorlock/>
                    </v:shape>
                  </w:pict>
                </mc:Fallback>
              </mc:AlternateContent>
            </w:r>
            <w:r>
              <w:rPr>
                <w:noProof/>
              </w:rPr>
              <mc:AlternateContent>
                <mc:Choice Requires="wps">
                  <w:drawing>
                    <wp:inline distT="0" distB="0" distL="0" distR="0" wp14:anchorId="00A54236" wp14:editId="5EE9C23E">
                      <wp:extent cx="2893325" cy="347730"/>
                      <wp:effectExtent l="0" t="0" r="0" b="0"/>
                      <wp:docPr id="9" name="Text Box 9" descr="Text box to heading 4"/>
                      <wp:cNvGraphicFramePr/>
                      <a:graphic xmlns:a="http://schemas.openxmlformats.org/drawingml/2006/main">
                        <a:graphicData uri="http://schemas.microsoft.com/office/word/2010/wordprocessingShape">
                          <wps:wsp>
                            <wps:cNvSpPr txBox="1"/>
                            <wps:spPr>
                              <a:xfrm>
                                <a:off x="0" y="0"/>
                                <a:ext cx="2893325" cy="347730"/>
                              </a:xfrm>
                              <a:prstGeom prst="rect">
                                <a:avLst/>
                              </a:prstGeom>
                              <a:noFill/>
                              <a:ln w="6350">
                                <a:noFill/>
                              </a:ln>
                            </wps:spPr>
                            <wps:txbx>
                              <w:txbxContent>
                                <w:p w14:paraId="542EB0DB" w14:textId="01F45645" w:rsidR="00E146B7" w:rsidRDefault="00E146B7" w:rsidP="000C7E47">
                                  <w:pPr>
                                    <w:pStyle w:val="Heading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A54236" id="Text Box 9" o:spid="_x0000_s1037" type="#_x0000_t202" alt="Text box to heading 4" style="width:227.8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" filled="f" stroked="f" strokeweight=".5pt">
                      <v:textbox>
                        <w:txbxContent>
                          <w:p w14:paraId="542EB0DB" w14:textId="01F45645" w:rsidR="00E146B7" w:rsidRDefault="00E146B7" w:rsidP="000C7E47">
                            <w:pPr>
                              <w:pStyle w:val="Heading4"/>
                            </w:pPr>
                          </w:p>
                        </w:txbxContent>
                      </v:textbox>
                      <w10:anchorlock/>
                    </v:shape>
                  </w:pict>
                </mc:Fallback>
              </mc:AlternateContent>
            </w:r>
            <w:r w:rsidR="00AE41F2">
              <w:rPr>
                <w:noProof/>
              </w:rPr>
              <w:drawing>
                <wp:inline distT="0" distB="0" distL="0" distR="0" wp14:anchorId="48CDC04E" wp14:editId="18575857">
                  <wp:extent cx="3017520" cy="2651760"/>
                  <wp:effectExtent l="0" t="0" r="0" b="0"/>
                  <wp:docPr id="4" name="Chart 4" descr="Sample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45D875C5" w14:textId="77777777" w:rsidR="00051AEB" w:rsidRPr="00520D53" w:rsidRDefault="00051AEB" w:rsidP="00973309">
      <w:pPr>
        <w:ind w:left="144" w:right="144"/>
      </w:pPr>
    </w:p>
    <w:sectPr w:rsidR="00051AEB" w:rsidRPr="00520D53" w:rsidSect="00F945E2">
      <w:headerReference w:type="even" r:id="rId15"/>
      <w:headerReference w:type="default" r:id="rId16"/>
      <w:footerReference w:type="even" r:id="rId17"/>
      <w:footerReference w:type="default" r:id="rId18"/>
      <w:headerReference w:type="first" r:id="rId19"/>
      <w:footerReference w:type="first" r:id="rId20"/>
      <w:type w:val="nextColumn"/>
      <w:pgSz w:w="15840" w:h="12240" w:orient="landscape" w:code="1"/>
      <w:pgMar w:top="360" w:right="0" w:bottom="360" w:left="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4185E" w14:textId="77777777" w:rsidR="00900E3F" w:rsidRDefault="00900E3F" w:rsidP="009670BF">
      <w:r>
        <w:separator/>
      </w:r>
    </w:p>
  </w:endnote>
  <w:endnote w:type="continuationSeparator" w:id="0">
    <w:p w14:paraId="07DBD160" w14:textId="77777777" w:rsidR="00900E3F" w:rsidRDefault="00900E3F" w:rsidP="0096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E638A" w14:textId="77777777" w:rsidR="00B82852" w:rsidRDefault="00B828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A9F98" w14:textId="77777777" w:rsidR="00F945E2" w:rsidRDefault="00F945E2">
    <w:pPr>
      <w:pStyle w:val="Footer"/>
    </w:pPr>
    <w:r w:rsidRPr="00491776">
      <w:rPr>
        <w:noProof/>
      </w:rPr>
      <mc:AlternateContent>
        <mc:Choice Requires="wpg">
          <w:drawing>
            <wp:anchor distT="0" distB="0" distL="114300" distR="114300" simplePos="0" relativeHeight="251663360" behindDoc="1" locked="0" layoutInCell="1" allowOverlap="1" wp14:anchorId="3CEDF5D4" wp14:editId="0FFCA361">
              <wp:simplePos x="0" y="0"/>
              <wp:positionH relativeFrom="page">
                <wp:posOffset>-9525</wp:posOffset>
              </wp:positionH>
              <wp:positionV relativeFrom="page">
                <wp:posOffset>5897880</wp:posOffset>
              </wp:positionV>
              <wp:extent cx="5175504" cy="1911096"/>
              <wp:effectExtent l="0" t="0" r="6350" b="0"/>
              <wp:wrapNone/>
              <wp:docPr id="283" name="Group 283" descr="Multi-colored squares"/>
              <wp:cNvGraphicFramePr/>
              <a:graphic xmlns:a="http://schemas.openxmlformats.org/drawingml/2006/main">
                <a:graphicData uri="http://schemas.microsoft.com/office/word/2010/wordprocessingGroup">
                  <wpg:wgp>
                    <wpg:cNvGrpSpPr/>
                    <wpg:grpSpPr>
                      <a:xfrm rot="10800000">
                        <a:off x="0" y="0"/>
                        <a:ext cx="5175504" cy="1911096"/>
                        <a:chOff x="0" y="-16782"/>
                        <a:chExt cx="2222828" cy="821921"/>
                      </a:xfrm>
                    </wpg:grpSpPr>
                    <wpg:grpSp>
                      <wpg:cNvPr id="284" name="Group 284"/>
                      <wpg:cNvGrpSpPr/>
                      <wpg:grpSpPr>
                        <a:xfrm>
                          <a:off x="0" y="68239"/>
                          <a:ext cx="873451" cy="438582"/>
                          <a:chOff x="0" y="0"/>
                          <a:chExt cx="2688609" cy="1350607"/>
                        </a:xfrm>
                      </wpg:grpSpPr>
                      <wps:wsp>
                        <wps:cNvPr id="285" name="Rectangle 285" descr="Rectangle"/>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descr="Rectangle"/>
                        <wps:cNvSpPr/>
                        <wps:spPr>
                          <a:xfrm>
                            <a:off x="873457" y="300250"/>
                            <a:ext cx="613410" cy="613409"/>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descr="Rectangle"/>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descr="Rectangle"/>
                        <wps:cNvSpPr/>
                        <wps:spPr>
                          <a:xfrm>
                            <a:off x="0" y="573205"/>
                            <a:ext cx="449580" cy="4495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descr="Rectangle"/>
                        <wps:cNvSpPr/>
                        <wps:spPr>
                          <a:xfrm>
                            <a:off x="545911" y="900752"/>
                            <a:ext cx="422275" cy="422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0" name="Group 290"/>
                      <wpg:cNvGrpSpPr/>
                      <wpg:grpSpPr>
                        <a:xfrm>
                          <a:off x="750627" y="-16782"/>
                          <a:ext cx="1472201" cy="821921"/>
                          <a:chOff x="0" y="-27577"/>
                          <a:chExt cx="2416864" cy="1350607"/>
                        </a:xfrm>
                      </wpg:grpSpPr>
                      <wps:wsp>
                        <wps:cNvPr id="291" name="Rectangle 291" descr="Rectangle"/>
                        <wps:cNvSpPr/>
                        <wps:spPr>
                          <a:xfrm>
                            <a:off x="1502464" y="-27577"/>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descr="Rectangle"/>
                        <wps:cNvSpPr/>
                        <wps:spPr>
                          <a:xfrm>
                            <a:off x="601711" y="272673"/>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descr="Rectangle"/>
                        <wps:cNvSpPr/>
                        <wps:spPr>
                          <a:xfrm>
                            <a:off x="1093031" y="709402"/>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descr="Rectangle"/>
                        <wps:cNvSpPr/>
                        <wps:spPr>
                          <a:xfrm>
                            <a:off x="0" y="573205"/>
                            <a:ext cx="449580" cy="4495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descr="Rectangle"/>
                        <wps:cNvSpPr/>
                        <wps:spPr>
                          <a:xfrm>
                            <a:off x="274166" y="873175"/>
                            <a:ext cx="422275" cy="4222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6882C3" id="Group 283" o:spid="_x0000_s1026" alt="Multi-colored squares" style="position:absolute;margin-left:-.75pt;margin-top:464.4pt;width:407.5pt;height:150.5pt;rotation:180;z-index:-251653120;mso-position-horizontal-relative:page;mso-position-vertical-relative:page;mso-width-relative:margin;mso-height-relative:margin" coordorigin=",-167" coordsize="22228,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">
              <v:group id="Group 284" o:spid="_x0000_s1027" style="position:absolute;top:682;width:8734;height:4386" coordsize="26886,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85" o:spid="_x0000_s1028" alt="Rectangle" style="position:absolute;left:1774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" fillcolor="#92278f [3204]" stroked="f" strokeweight="1pt"/>
                <v:rect id="Rectangle 286" o:spid="_x0000_s1029" alt="Rectangle" style="position:absolute;left:8734;top:3002;width:6134;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" fillcolor="#e398e1 [1300]" stroked="f" strokeweight="1pt"/>
                <v:rect id="Rectangle 287" o:spid="_x0000_s1030" alt="Rectangle" style="position:absolute;left:13647;top:7369;width:6137;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" fillcolor="#d565d2 [1940]" stroked="f" strokeweight="1pt"/>
                <v:rect id="Rectangle 288" o:spid="_x0000_s1031" alt="Rectangle" style="position:absolute;top:5732;width:449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" fillcolor="#665eb8 [3207]" stroked="f" strokeweight="1pt"/>
                <v:rect id="Rectangle 289" o:spid="_x0000_s1032" alt="Rectangle" style="position:absolute;left:5459;top:9007;width:4222;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" fillcolor="#eae5eb [3214]" stroked="f" strokeweight="1pt"/>
              </v:group>
              <v:group id="Group 290" o:spid="_x0000_s1033" style="position:absolute;left:7506;top:-167;width:14722;height:8218" coordorigin=",-275" coordsize="24168,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291" o:spid="_x0000_s1034" alt="Rectangle" style="position:absolute;left:15024;top:-275;width:9144;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" fillcolor="#92278f [3204]" stroked="f" strokeweight="1pt"/>
                <v:rect id="Rectangle 292" o:spid="_x0000_s1035" alt="Rectangle" style="position:absolute;left:6017;top:2726;width:6134;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" fillcolor="#e398e1 [1300]" stroked="f" strokeweight="1pt"/>
                <v:rect id="Rectangle 293" o:spid="_x0000_s1036" alt="Rectangle" style="position:absolute;left:10930;top:7094;width:6136;height: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" fillcolor="#d565d2 [1940]" stroked="f" strokeweight="1pt"/>
                <v:rect id="Rectangle 294" o:spid="_x0000_s1037" alt="Rectangle" style="position:absolute;top:5732;width:449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" fillcolor="#665eb8 [3207]" stroked="f" strokeweight="1pt"/>
                <v:rect id="Rectangle 295" o:spid="_x0000_s1038" alt="Rectangle" style="position:absolute;left:2741;top:8731;width:4223;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" fillcolor="#d6bbed [1301]" stroked="f" strokeweight="1pt"/>
              </v:group>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49D59" w14:textId="77777777" w:rsidR="00F945E2" w:rsidRDefault="00F945E2">
    <w:pPr>
      <w:pStyle w:val="Footer"/>
    </w:pPr>
    <w:r>
      <w:rPr>
        <w:noProof/>
      </w:rPr>
      <mc:AlternateContent>
        <mc:Choice Requires="wpg">
          <w:drawing>
            <wp:anchor distT="0" distB="0" distL="114300" distR="114300" simplePos="0" relativeHeight="251661312" behindDoc="1" locked="0" layoutInCell="1" allowOverlap="1" wp14:anchorId="23832C69" wp14:editId="7A4B77D5">
              <wp:simplePos x="0" y="0"/>
              <wp:positionH relativeFrom="page">
                <wp:posOffset>1657350</wp:posOffset>
              </wp:positionH>
              <wp:positionV relativeFrom="page">
                <wp:posOffset>6153785</wp:posOffset>
              </wp:positionV>
              <wp:extent cx="4873752" cy="1801368"/>
              <wp:effectExtent l="0" t="0" r="3175" b="8890"/>
              <wp:wrapNone/>
              <wp:docPr id="270" name="Group 270" descr="Multi-colored squares"/>
              <wp:cNvGraphicFramePr/>
              <a:graphic xmlns:a="http://schemas.openxmlformats.org/drawingml/2006/main">
                <a:graphicData uri="http://schemas.microsoft.com/office/word/2010/wordprocessingGroup">
                  <wpg:wgp>
                    <wpg:cNvGrpSpPr/>
                    <wpg:grpSpPr>
                      <a:xfrm>
                        <a:off x="0" y="0"/>
                        <a:ext cx="4873752" cy="1801368"/>
                        <a:chOff x="0" y="-16782"/>
                        <a:chExt cx="2222828" cy="821921"/>
                      </a:xfrm>
                    </wpg:grpSpPr>
                    <wpg:grpSp>
                      <wpg:cNvPr id="271" name="Group 271"/>
                      <wpg:cNvGrpSpPr/>
                      <wpg:grpSpPr>
                        <a:xfrm>
                          <a:off x="0" y="68239"/>
                          <a:ext cx="873451" cy="438582"/>
                          <a:chOff x="0" y="0"/>
                          <a:chExt cx="2688609" cy="1350607"/>
                        </a:xfrm>
                      </wpg:grpSpPr>
                      <wps:wsp>
                        <wps:cNvPr id="272" name="Rectangle 272" descr="Rectangle"/>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descr="Rectangle"/>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descr="Rectangle"/>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descr="Rectangle"/>
                        <wps:cNvSpPr/>
                        <wps:spPr>
                          <a:xfrm>
                            <a:off x="0" y="573205"/>
                            <a:ext cx="449580" cy="44958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descr="Rectangle"/>
                        <wps:cNvSpPr/>
                        <wps:spPr>
                          <a:xfrm>
                            <a:off x="545911" y="900752"/>
                            <a:ext cx="422275" cy="4222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7" name="Group 277"/>
                      <wpg:cNvGrpSpPr/>
                      <wpg:grpSpPr>
                        <a:xfrm>
                          <a:off x="750627" y="-16782"/>
                          <a:ext cx="1472201" cy="821921"/>
                          <a:chOff x="0" y="-27577"/>
                          <a:chExt cx="2416864" cy="1350607"/>
                        </a:xfrm>
                      </wpg:grpSpPr>
                      <wps:wsp>
                        <wps:cNvPr id="278" name="Rectangle 278" descr="Rectangle"/>
                        <wps:cNvSpPr/>
                        <wps:spPr>
                          <a:xfrm>
                            <a:off x="1502464" y="-27577"/>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descr="Rectangle"/>
                        <wps:cNvSpPr/>
                        <wps:spPr>
                          <a:xfrm>
                            <a:off x="601711" y="272673"/>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descr="Rectangle"/>
                        <wps:cNvSpPr/>
                        <wps:spPr>
                          <a:xfrm>
                            <a:off x="1093031" y="709402"/>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descr="Rectangle"/>
                        <wps:cNvSpPr/>
                        <wps:spPr>
                          <a:xfrm>
                            <a:off x="0" y="573205"/>
                            <a:ext cx="449580" cy="4495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descr="Rectangle"/>
                        <wps:cNvSpPr/>
                        <wps:spPr>
                          <a:xfrm>
                            <a:off x="274166" y="873175"/>
                            <a:ext cx="422275" cy="4222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4E3F66" id="Group 270" o:spid="_x0000_s1026" alt="Multi-colored squares" style="position:absolute;margin-left:130.5pt;margin-top:484.55pt;width:383.75pt;height:141.85pt;z-index:-251655168;mso-position-horizontal-relative:page;mso-position-vertical-relative:page;mso-width-relative:margin;mso-height-relative:margin" coordorigin=",-167" coordsize="22228,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">
              <v:group id="Group 271" o:spid="_x0000_s1027" style="position:absolute;top:682;width:8734;height:4386" coordsize="26886,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272" o:spid="_x0000_s1028" alt="Rectangle" style="position:absolute;left:1774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" fillcolor="#92278f [3204]" stroked="f" strokeweight="1pt"/>
                <v:rect id="Rectangle 273" o:spid="_x0000_s1029" alt="Rectangle" style="position:absolute;left:8734;top:3002;width:6134;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" fillcolor="#e398e1 [1300]" stroked="f" strokeweight="1pt"/>
                <v:rect id="Rectangle 274" o:spid="_x0000_s1030" alt="Rectangle" style="position:absolute;left:13647;top:7369;width:6137;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" fillcolor="#d565d2 [1940]" stroked="f" strokeweight="1pt"/>
                <v:rect id="Rectangle 275" o:spid="_x0000_s1031" alt="Rectangle" style="position:absolute;top:5732;width:449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" fillcolor="#d6bbed [1301]" stroked="f" strokeweight="1pt"/>
                <v:rect id="Rectangle 276" o:spid="_x0000_s1032" alt="Rectangle" style="position:absolute;left:5459;top:9007;width:4222;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" fillcolor="#eae5eb [3214]" stroked="f" strokeweight="1pt"/>
              </v:group>
              <v:group id="Group 277" o:spid="_x0000_s1033" style="position:absolute;left:7506;top:-167;width:14722;height:8218" coordorigin=",-275" coordsize="24168,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278" o:spid="_x0000_s1034" alt="Rectangle" style="position:absolute;left:15024;top:-275;width:9144;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" fillcolor="#92278f [3204]" stroked="f" strokeweight="1pt"/>
                <v:rect id="Rectangle 279" o:spid="_x0000_s1035" alt="Rectangle" style="position:absolute;left:6017;top:2726;width:6134;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" fillcolor="#e398e1 [1300]" stroked="f" strokeweight="1pt"/>
                <v:rect id="Rectangle 280" o:spid="_x0000_s1036" alt="Rectangle" style="position:absolute;left:10930;top:7094;width:6136;height: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" fillcolor="#d565d2 [1940]" stroked="f" strokeweight="1pt"/>
                <v:rect id="Rectangle 281" o:spid="_x0000_s1037" alt="Rectangle" style="position:absolute;top:5732;width:449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" fillcolor="#665eb8 [3207]" stroked="f" strokeweight="1pt"/>
                <v:rect id="Rectangle 282" o:spid="_x0000_s1038" alt="Rectangle" style="position:absolute;left:2741;top:8731;width:4223;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" fillcolor="#d6bbed [1301]" stroked="f" strokeweight="1pt"/>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E5955" w14:textId="77777777" w:rsidR="00900E3F" w:rsidRDefault="00900E3F" w:rsidP="009670BF">
      <w:r>
        <w:separator/>
      </w:r>
    </w:p>
  </w:footnote>
  <w:footnote w:type="continuationSeparator" w:id="0">
    <w:p w14:paraId="24C341F7" w14:textId="77777777" w:rsidR="00900E3F" w:rsidRDefault="00900E3F" w:rsidP="0096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2474" w14:textId="77777777" w:rsidR="00B82852" w:rsidRDefault="00B828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04D6D" w14:textId="77777777" w:rsidR="00B82852" w:rsidRDefault="00B82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AEBD8" w14:textId="77777777" w:rsidR="00F945E2" w:rsidRDefault="00F945E2">
    <w:pPr>
      <w:pStyle w:val="Header"/>
    </w:pPr>
    <w:r>
      <w:rPr>
        <w:noProof/>
      </w:rPr>
      <mc:AlternateContent>
        <mc:Choice Requires="wpg">
          <w:drawing>
            <wp:anchor distT="0" distB="0" distL="114300" distR="114300" simplePos="0" relativeHeight="251659264" behindDoc="1" locked="0" layoutInCell="1" allowOverlap="1" wp14:anchorId="6A148026" wp14:editId="2F852FAF">
              <wp:simplePos x="0" y="0"/>
              <wp:positionH relativeFrom="page">
                <wp:posOffset>-28575</wp:posOffset>
              </wp:positionH>
              <wp:positionV relativeFrom="page">
                <wp:posOffset>-400050</wp:posOffset>
              </wp:positionV>
              <wp:extent cx="10341864" cy="1837944"/>
              <wp:effectExtent l="0" t="0" r="2540" b="0"/>
              <wp:wrapNone/>
              <wp:docPr id="257" name="Group 257" descr="Multi-colored squares"/>
              <wp:cNvGraphicFramePr/>
              <a:graphic xmlns:a="http://schemas.openxmlformats.org/drawingml/2006/main">
                <a:graphicData uri="http://schemas.microsoft.com/office/word/2010/wordprocessingGroup">
                  <wpg:wgp>
                    <wpg:cNvGrpSpPr/>
                    <wpg:grpSpPr>
                      <a:xfrm>
                        <a:off x="0" y="0"/>
                        <a:ext cx="10341864" cy="1837944"/>
                        <a:chOff x="0" y="0"/>
                        <a:chExt cx="10344544" cy="1839005"/>
                      </a:xfrm>
                    </wpg:grpSpPr>
                    <wpg:grpSp>
                      <wpg:cNvPr id="258" name="Group 258" descr="colored graphic boxes"/>
                      <wpg:cNvGrpSpPr/>
                      <wpg:grpSpPr>
                        <a:xfrm>
                          <a:off x="6896100" y="257175"/>
                          <a:ext cx="3448444" cy="1581830"/>
                          <a:chOff x="0" y="0"/>
                          <a:chExt cx="2688609" cy="1350607"/>
                        </a:xfrm>
                      </wpg:grpSpPr>
                      <wps:wsp>
                        <wps:cNvPr id="259" name="Rectangle 259" descr="Rectangle"/>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descr="Rectangle"/>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descr="Rectangle"/>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descr="Rectangle"/>
                        <wps:cNvSpPr/>
                        <wps:spPr>
                          <a:xfrm>
                            <a:off x="0" y="573205"/>
                            <a:ext cx="449580" cy="44958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descr="Rectangle"/>
                        <wps:cNvSpPr/>
                        <wps:spPr>
                          <a:xfrm>
                            <a:off x="545911" y="900752"/>
                            <a:ext cx="422275" cy="4222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 name="Group 264" descr="colored graphic boxes"/>
                      <wpg:cNvGrpSpPr/>
                      <wpg:grpSpPr>
                        <a:xfrm rot="10800000">
                          <a:off x="0" y="0"/>
                          <a:ext cx="3077809" cy="1544412"/>
                          <a:chOff x="0" y="0"/>
                          <a:chExt cx="2688609" cy="1350607"/>
                        </a:xfrm>
                      </wpg:grpSpPr>
                      <wps:wsp>
                        <wps:cNvPr id="265" name="Rectangle 265" descr="Rectangle"/>
                        <wps:cNvSpPr/>
                        <wps:spPr>
                          <a:xfrm>
                            <a:off x="1774209"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descr="Rectangle"/>
                        <wps:cNvSpPr/>
                        <wps:spPr>
                          <a:xfrm>
                            <a:off x="873457" y="300250"/>
                            <a:ext cx="613410" cy="61341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67" descr="Rectangle"/>
                        <wps:cNvSpPr/>
                        <wps:spPr>
                          <a:xfrm>
                            <a:off x="1364776" y="736979"/>
                            <a:ext cx="613628" cy="61362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descr="Rectangle"/>
                        <wps:cNvSpPr/>
                        <wps:spPr>
                          <a:xfrm>
                            <a:off x="0" y="573205"/>
                            <a:ext cx="449580" cy="449580"/>
                          </a:xfrm>
                          <a:prstGeom prst="rect">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descr="Rectangle"/>
                        <wps:cNvSpPr/>
                        <wps:spPr>
                          <a:xfrm>
                            <a:off x="545911" y="900752"/>
                            <a:ext cx="422275" cy="4222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6E92A2" id="Group 257" o:spid="_x0000_s1026" alt="Multi-colored squares" style="position:absolute;margin-left:-2.25pt;margin-top:-31.5pt;width:814.3pt;height:144.7pt;z-index:-251657216;mso-position-horizontal-relative:page;mso-position-vertical-relative:page;mso-width-relative:margin;mso-height-relative:margin" coordsize="103445,1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">
              <v:group id="Group 258" o:spid="_x0000_s1027" alt="colored graphic boxes" style="position:absolute;left:68961;top:2571;width:34484;height:15819" coordsize="26886,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259" o:spid="_x0000_s1028" alt="Rectangle" style="position:absolute;left:1774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" fillcolor="#92278f [3204]" stroked="f" strokeweight="1pt"/>
                <v:rect id="Rectangle 260" o:spid="_x0000_s1029" alt="Rectangle" style="position:absolute;left:8734;top:3002;width:6134;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" fillcolor="#e398e1 [1300]" stroked="f" strokeweight="1pt"/>
                <v:rect id="Rectangle 261" o:spid="_x0000_s1030" alt="Rectangle" style="position:absolute;left:13647;top:7369;width:6137;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" fillcolor="#d565d2 [1940]" stroked="f" strokeweight="1pt"/>
                <v:rect id="Rectangle 262" o:spid="_x0000_s1031" alt="Rectangle" style="position:absolute;top:5732;width:449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" fillcolor="#665eb8 [3207]" stroked="f"/>
                <v:rect id="Rectangle 263" o:spid="_x0000_s1032" alt="Rectangle" style="position:absolute;left:5459;top:9007;width:4222;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" fillcolor="#d6bbed [1301]" stroked="f" strokeweight="1pt"/>
              </v:group>
              <v:group id="Group 264" o:spid="_x0000_s1033" alt="colored graphic boxes" style="position:absolute;width:30778;height:15444;rotation:180" coordsize="26886,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">
                <v:rect id="Rectangle 265" o:spid="_x0000_s1034" alt="Rectangle" style="position:absolute;left:1774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" fillcolor="#92278f [3204]" stroked="f" strokeweight="1pt"/>
                <v:rect id="Rectangle 266" o:spid="_x0000_s1035" alt="Rectangle" style="position:absolute;left:8734;top:3002;width:6134;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" fillcolor="#e398e1 [1300]" stroked="f" strokeweight="1pt"/>
                <v:rect id="Rectangle 267" o:spid="_x0000_s1036" alt="Rectangle" style="position:absolute;left:13647;top:7369;width:6137;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" fillcolor="#d565d2 [1940]" stroked="f" strokeweight="1pt"/>
                <v:rect id="Rectangle 268" o:spid="_x0000_s1037" alt="Rectangle" style="position:absolute;top:5732;width:4495;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" fillcolor="#d6bbed [1301]" stroked="f"/>
                <v:rect id="Rectangle 269" o:spid="_x0000_s1038" alt="Rectangle" style="position:absolute;left:5459;top:9007;width:4222;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" fillcolor="#665eb8 [3207]" stroked="f"/>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720ED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43037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A42D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40612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3C678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0836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A270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060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0C39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5EC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F4A18"/>
    <w:multiLevelType w:val="hybridMultilevel"/>
    <w:tmpl w:val="9ADA4D92"/>
    <w:lvl w:ilvl="0" w:tplc="77AA523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A60DDE"/>
    <w:multiLevelType w:val="multilevel"/>
    <w:tmpl w:val="D14E2B74"/>
    <w:lvl w:ilvl="0">
      <w:start w:val="1"/>
      <w:numFmt w:val="decimal"/>
      <w:lvlText w:val="%1."/>
      <w:lvlJc w:val="left"/>
      <w:pPr>
        <w:ind w:left="360" w:hanging="317"/>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12" w15:restartNumberingAfterBreak="0">
    <w:nsid w:val="597A6A67"/>
    <w:multiLevelType w:val="hybridMultilevel"/>
    <w:tmpl w:val="62C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F830B5"/>
    <w:multiLevelType w:val="hybridMultilevel"/>
    <w:tmpl w:val="F91A06B6"/>
    <w:lvl w:ilvl="0" w:tplc="1EA28678">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6145" fill="f" fillcolor="white" stroke="f" strokecolor="#c9f">
      <v:fill color="white" on="f"/>
      <v:stroke color="#c9f" weight="1.5pt" on="f"/>
      <o:colormru v:ext="edit" colors="#9cf,#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AD"/>
    <w:rsid w:val="00007082"/>
    <w:rsid w:val="00007335"/>
    <w:rsid w:val="00007852"/>
    <w:rsid w:val="000120A7"/>
    <w:rsid w:val="0001419F"/>
    <w:rsid w:val="00022169"/>
    <w:rsid w:val="00030FBB"/>
    <w:rsid w:val="00051AEB"/>
    <w:rsid w:val="00053FA7"/>
    <w:rsid w:val="000541DD"/>
    <w:rsid w:val="00056AE7"/>
    <w:rsid w:val="00056E5E"/>
    <w:rsid w:val="000641F7"/>
    <w:rsid w:val="00066B9A"/>
    <w:rsid w:val="000673B4"/>
    <w:rsid w:val="00081EB1"/>
    <w:rsid w:val="000840F1"/>
    <w:rsid w:val="000879BE"/>
    <w:rsid w:val="000A4144"/>
    <w:rsid w:val="000C27B9"/>
    <w:rsid w:val="000C2C07"/>
    <w:rsid w:val="000C437B"/>
    <w:rsid w:val="000C7E47"/>
    <w:rsid w:val="000E29D0"/>
    <w:rsid w:val="000E5C58"/>
    <w:rsid w:val="000E7D2A"/>
    <w:rsid w:val="000F4F38"/>
    <w:rsid w:val="000F6246"/>
    <w:rsid w:val="00107A16"/>
    <w:rsid w:val="00122693"/>
    <w:rsid w:val="00135F6D"/>
    <w:rsid w:val="001368FB"/>
    <w:rsid w:val="001637AA"/>
    <w:rsid w:val="001823E4"/>
    <w:rsid w:val="00190238"/>
    <w:rsid w:val="0019220F"/>
    <w:rsid w:val="00193E14"/>
    <w:rsid w:val="001A1CCE"/>
    <w:rsid w:val="001B5F60"/>
    <w:rsid w:val="001B7A4D"/>
    <w:rsid w:val="001C1F83"/>
    <w:rsid w:val="001D3D0A"/>
    <w:rsid w:val="001E1930"/>
    <w:rsid w:val="001E206D"/>
    <w:rsid w:val="001E35DB"/>
    <w:rsid w:val="001E5B52"/>
    <w:rsid w:val="001F15EB"/>
    <w:rsid w:val="001F1D98"/>
    <w:rsid w:val="001F24D4"/>
    <w:rsid w:val="001F5E36"/>
    <w:rsid w:val="001F7E11"/>
    <w:rsid w:val="002029F1"/>
    <w:rsid w:val="00202B0C"/>
    <w:rsid w:val="002049AA"/>
    <w:rsid w:val="00206103"/>
    <w:rsid w:val="002169E8"/>
    <w:rsid w:val="00226B4E"/>
    <w:rsid w:val="00240D8F"/>
    <w:rsid w:val="00242515"/>
    <w:rsid w:val="0024730D"/>
    <w:rsid w:val="00250F89"/>
    <w:rsid w:val="002571FC"/>
    <w:rsid w:val="002775AD"/>
    <w:rsid w:val="00280BAE"/>
    <w:rsid w:val="0028517B"/>
    <w:rsid w:val="002873C7"/>
    <w:rsid w:val="00292805"/>
    <w:rsid w:val="0029749D"/>
    <w:rsid w:val="00297C06"/>
    <w:rsid w:val="002A2D65"/>
    <w:rsid w:val="002A6D1B"/>
    <w:rsid w:val="002B10BC"/>
    <w:rsid w:val="002D54C4"/>
    <w:rsid w:val="002E4755"/>
    <w:rsid w:val="002E553E"/>
    <w:rsid w:val="002E7207"/>
    <w:rsid w:val="002E7F74"/>
    <w:rsid w:val="002E7F9D"/>
    <w:rsid w:val="002F3FE6"/>
    <w:rsid w:val="002F46A9"/>
    <w:rsid w:val="003111C1"/>
    <w:rsid w:val="00311432"/>
    <w:rsid w:val="0031580B"/>
    <w:rsid w:val="00320B3D"/>
    <w:rsid w:val="0032315A"/>
    <w:rsid w:val="00326C63"/>
    <w:rsid w:val="00327A47"/>
    <w:rsid w:val="003374E3"/>
    <w:rsid w:val="003433BE"/>
    <w:rsid w:val="003514E3"/>
    <w:rsid w:val="00365F22"/>
    <w:rsid w:val="00373928"/>
    <w:rsid w:val="00377A99"/>
    <w:rsid w:val="00392E92"/>
    <w:rsid w:val="003958BE"/>
    <w:rsid w:val="00395998"/>
    <w:rsid w:val="00396BEE"/>
    <w:rsid w:val="00397C43"/>
    <w:rsid w:val="003B534A"/>
    <w:rsid w:val="003C2C8D"/>
    <w:rsid w:val="003D1144"/>
    <w:rsid w:val="003D6F3A"/>
    <w:rsid w:val="003E219C"/>
    <w:rsid w:val="003E3EF7"/>
    <w:rsid w:val="003E6F76"/>
    <w:rsid w:val="003F6D4D"/>
    <w:rsid w:val="00404DDF"/>
    <w:rsid w:val="00413B2D"/>
    <w:rsid w:val="00422C65"/>
    <w:rsid w:val="004236C9"/>
    <w:rsid w:val="00423B05"/>
    <w:rsid w:val="00424089"/>
    <w:rsid w:val="00424EC9"/>
    <w:rsid w:val="00424F02"/>
    <w:rsid w:val="00425705"/>
    <w:rsid w:val="00431DE9"/>
    <w:rsid w:val="00441BC5"/>
    <w:rsid w:val="00442FAF"/>
    <w:rsid w:val="00451779"/>
    <w:rsid w:val="00461BDC"/>
    <w:rsid w:val="00465785"/>
    <w:rsid w:val="0047016C"/>
    <w:rsid w:val="00472E35"/>
    <w:rsid w:val="004740BB"/>
    <w:rsid w:val="00480E36"/>
    <w:rsid w:val="00481AB7"/>
    <w:rsid w:val="00484C88"/>
    <w:rsid w:val="004865DC"/>
    <w:rsid w:val="00486E9E"/>
    <w:rsid w:val="0049066A"/>
    <w:rsid w:val="00491776"/>
    <w:rsid w:val="00493180"/>
    <w:rsid w:val="00493B29"/>
    <w:rsid w:val="004A4695"/>
    <w:rsid w:val="004A746D"/>
    <w:rsid w:val="004A7C0C"/>
    <w:rsid w:val="004B1A33"/>
    <w:rsid w:val="004C1586"/>
    <w:rsid w:val="004C53CD"/>
    <w:rsid w:val="004C759E"/>
    <w:rsid w:val="004D3556"/>
    <w:rsid w:val="004D359F"/>
    <w:rsid w:val="004D70C5"/>
    <w:rsid w:val="004F24EE"/>
    <w:rsid w:val="004F658A"/>
    <w:rsid w:val="0050472C"/>
    <w:rsid w:val="00505416"/>
    <w:rsid w:val="00506068"/>
    <w:rsid w:val="005063B3"/>
    <w:rsid w:val="005067A5"/>
    <w:rsid w:val="00515AA0"/>
    <w:rsid w:val="00520D53"/>
    <w:rsid w:val="005218C0"/>
    <w:rsid w:val="005253D2"/>
    <w:rsid w:val="00527AAB"/>
    <w:rsid w:val="005307E5"/>
    <w:rsid w:val="005456C7"/>
    <w:rsid w:val="0055036F"/>
    <w:rsid w:val="00557008"/>
    <w:rsid w:val="00557A64"/>
    <w:rsid w:val="00557D3C"/>
    <w:rsid w:val="0057068F"/>
    <w:rsid w:val="0057158D"/>
    <w:rsid w:val="00573201"/>
    <w:rsid w:val="005805A5"/>
    <w:rsid w:val="005832D3"/>
    <w:rsid w:val="00583313"/>
    <w:rsid w:val="005863BA"/>
    <w:rsid w:val="00590A24"/>
    <w:rsid w:val="005945F8"/>
    <w:rsid w:val="005A3EA7"/>
    <w:rsid w:val="005A7EBE"/>
    <w:rsid w:val="005B160C"/>
    <w:rsid w:val="005B31D2"/>
    <w:rsid w:val="005B7432"/>
    <w:rsid w:val="005C1924"/>
    <w:rsid w:val="005D3173"/>
    <w:rsid w:val="005D47C9"/>
    <w:rsid w:val="005E0479"/>
    <w:rsid w:val="005E4232"/>
    <w:rsid w:val="005E49E4"/>
    <w:rsid w:val="005E517B"/>
    <w:rsid w:val="00600ECF"/>
    <w:rsid w:val="00601307"/>
    <w:rsid w:val="0060180D"/>
    <w:rsid w:val="00603327"/>
    <w:rsid w:val="00607116"/>
    <w:rsid w:val="00614973"/>
    <w:rsid w:val="00620AE6"/>
    <w:rsid w:val="0062537D"/>
    <w:rsid w:val="00634D58"/>
    <w:rsid w:val="00640F61"/>
    <w:rsid w:val="0064297C"/>
    <w:rsid w:val="0064622B"/>
    <w:rsid w:val="0066642F"/>
    <w:rsid w:val="00673B4B"/>
    <w:rsid w:val="006814B1"/>
    <w:rsid w:val="00687E0C"/>
    <w:rsid w:val="00691673"/>
    <w:rsid w:val="006976F2"/>
    <w:rsid w:val="006B0B41"/>
    <w:rsid w:val="006E4C1F"/>
    <w:rsid w:val="006F04D7"/>
    <w:rsid w:val="006F2BBA"/>
    <w:rsid w:val="006F5CCE"/>
    <w:rsid w:val="006F7640"/>
    <w:rsid w:val="007008BD"/>
    <w:rsid w:val="00702982"/>
    <w:rsid w:val="00702DD7"/>
    <w:rsid w:val="00705BEA"/>
    <w:rsid w:val="0070700C"/>
    <w:rsid w:val="00713393"/>
    <w:rsid w:val="00715743"/>
    <w:rsid w:val="007166CC"/>
    <w:rsid w:val="00721726"/>
    <w:rsid w:val="0072655B"/>
    <w:rsid w:val="00726B33"/>
    <w:rsid w:val="007352E2"/>
    <w:rsid w:val="007367ED"/>
    <w:rsid w:val="00742D7C"/>
    <w:rsid w:val="00743849"/>
    <w:rsid w:val="0074516C"/>
    <w:rsid w:val="007507A3"/>
    <w:rsid w:val="007513EB"/>
    <w:rsid w:val="0075357D"/>
    <w:rsid w:val="00764955"/>
    <w:rsid w:val="00770B4B"/>
    <w:rsid w:val="00772D1E"/>
    <w:rsid w:val="00775D14"/>
    <w:rsid w:val="007841F4"/>
    <w:rsid w:val="00786278"/>
    <w:rsid w:val="00790C35"/>
    <w:rsid w:val="007912E2"/>
    <w:rsid w:val="00795F5C"/>
    <w:rsid w:val="007A5AF9"/>
    <w:rsid w:val="007B2716"/>
    <w:rsid w:val="007B2F3F"/>
    <w:rsid w:val="007B47AA"/>
    <w:rsid w:val="007B4A47"/>
    <w:rsid w:val="007C1FDE"/>
    <w:rsid w:val="007C32DB"/>
    <w:rsid w:val="007F61EC"/>
    <w:rsid w:val="00802E79"/>
    <w:rsid w:val="0081051F"/>
    <w:rsid w:val="00811021"/>
    <w:rsid w:val="00815D15"/>
    <w:rsid w:val="0084027F"/>
    <w:rsid w:val="00860D81"/>
    <w:rsid w:val="008619C8"/>
    <w:rsid w:val="008649D0"/>
    <w:rsid w:val="00867643"/>
    <w:rsid w:val="00880354"/>
    <w:rsid w:val="00882A7A"/>
    <w:rsid w:val="00886383"/>
    <w:rsid w:val="008936B0"/>
    <w:rsid w:val="008A5DCE"/>
    <w:rsid w:val="008B5C08"/>
    <w:rsid w:val="008B77A6"/>
    <w:rsid w:val="008C0458"/>
    <w:rsid w:val="008C0FE8"/>
    <w:rsid w:val="008C473C"/>
    <w:rsid w:val="008C6A43"/>
    <w:rsid w:val="008C783E"/>
    <w:rsid w:val="008E56FA"/>
    <w:rsid w:val="008E5933"/>
    <w:rsid w:val="008E7187"/>
    <w:rsid w:val="00900E3F"/>
    <w:rsid w:val="00902FA3"/>
    <w:rsid w:val="00906CA7"/>
    <w:rsid w:val="0091026B"/>
    <w:rsid w:val="009146F2"/>
    <w:rsid w:val="0092124E"/>
    <w:rsid w:val="00924BF8"/>
    <w:rsid w:val="00937597"/>
    <w:rsid w:val="00953F84"/>
    <w:rsid w:val="00956F67"/>
    <w:rsid w:val="009629DE"/>
    <w:rsid w:val="009670BF"/>
    <w:rsid w:val="00973309"/>
    <w:rsid w:val="009777E9"/>
    <w:rsid w:val="0099163D"/>
    <w:rsid w:val="00993539"/>
    <w:rsid w:val="00997614"/>
    <w:rsid w:val="00997622"/>
    <w:rsid w:val="009A31E6"/>
    <w:rsid w:val="009B61B1"/>
    <w:rsid w:val="009C400F"/>
    <w:rsid w:val="009D3F98"/>
    <w:rsid w:val="009E2E08"/>
    <w:rsid w:val="009E7328"/>
    <w:rsid w:val="00A02B04"/>
    <w:rsid w:val="00A03602"/>
    <w:rsid w:val="00A064BA"/>
    <w:rsid w:val="00A1456C"/>
    <w:rsid w:val="00A20E4B"/>
    <w:rsid w:val="00A36852"/>
    <w:rsid w:val="00A36AD1"/>
    <w:rsid w:val="00A46381"/>
    <w:rsid w:val="00A50E30"/>
    <w:rsid w:val="00A57095"/>
    <w:rsid w:val="00A622F7"/>
    <w:rsid w:val="00A857B6"/>
    <w:rsid w:val="00A971F9"/>
    <w:rsid w:val="00AA0E09"/>
    <w:rsid w:val="00AA20FC"/>
    <w:rsid w:val="00AA33BC"/>
    <w:rsid w:val="00AB027D"/>
    <w:rsid w:val="00AD61D7"/>
    <w:rsid w:val="00AE0DD2"/>
    <w:rsid w:val="00AE3986"/>
    <w:rsid w:val="00AE41F2"/>
    <w:rsid w:val="00B20850"/>
    <w:rsid w:val="00B248C3"/>
    <w:rsid w:val="00B44AFE"/>
    <w:rsid w:val="00B4669F"/>
    <w:rsid w:val="00B71B05"/>
    <w:rsid w:val="00B74896"/>
    <w:rsid w:val="00B82852"/>
    <w:rsid w:val="00B86ABC"/>
    <w:rsid w:val="00B93505"/>
    <w:rsid w:val="00B94697"/>
    <w:rsid w:val="00BA7D7E"/>
    <w:rsid w:val="00BB4054"/>
    <w:rsid w:val="00BB5A3A"/>
    <w:rsid w:val="00BC34CC"/>
    <w:rsid w:val="00BC6814"/>
    <w:rsid w:val="00BC730B"/>
    <w:rsid w:val="00BD0BA1"/>
    <w:rsid w:val="00BD1082"/>
    <w:rsid w:val="00BD1A0E"/>
    <w:rsid w:val="00BD1B8D"/>
    <w:rsid w:val="00BD1BC4"/>
    <w:rsid w:val="00BD207F"/>
    <w:rsid w:val="00BD3C33"/>
    <w:rsid w:val="00BD7B65"/>
    <w:rsid w:val="00BF7C9D"/>
    <w:rsid w:val="00C037F1"/>
    <w:rsid w:val="00C04D29"/>
    <w:rsid w:val="00C05660"/>
    <w:rsid w:val="00C06B4F"/>
    <w:rsid w:val="00C07DC9"/>
    <w:rsid w:val="00C152D5"/>
    <w:rsid w:val="00C15F5E"/>
    <w:rsid w:val="00C16BC8"/>
    <w:rsid w:val="00C21379"/>
    <w:rsid w:val="00C3132B"/>
    <w:rsid w:val="00C3230E"/>
    <w:rsid w:val="00C6213B"/>
    <w:rsid w:val="00C67399"/>
    <w:rsid w:val="00C71F91"/>
    <w:rsid w:val="00C720BE"/>
    <w:rsid w:val="00C72419"/>
    <w:rsid w:val="00C7782D"/>
    <w:rsid w:val="00C856D5"/>
    <w:rsid w:val="00C907EB"/>
    <w:rsid w:val="00C92B66"/>
    <w:rsid w:val="00CB72C9"/>
    <w:rsid w:val="00CC50E0"/>
    <w:rsid w:val="00CF425D"/>
    <w:rsid w:val="00CF51ED"/>
    <w:rsid w:val="00D030A2"/>
    <w:rsid w:val="00D2792B"/>
    <w:rsid w:val="00D32B45"/>
    <w:rsid w:val="00D3408F"/>
    <w:rsid w:val="00D35748"/>
    <w:rsid w:val="00D6210F"/>
    <w:rsid w:val="00D63E59"/>
    <w:rsid w:val="00D64A68"/>
    <w:rsid w:val="00D67A7D"/>
    <w:rsid w:val="00D72AB2"/>
    <w:rsid w:val="00D82FE5"/>
    <w:rsid w:val="00D93630"/>
    <w:rsid w:val="00D94EF0"/>
    <w:rsid w:val="00D96B2B"/>
    <w:rsid w:val="00DA06EF"/>
    <w:rsid w:val="00DA13D4"/>
    <w:rsid w:val="00DA264F"/>
    <w:rsid w:val="00DA356F"/>
    <w:rsid w:val="00DB776F"/>
    <w:rsid w:val="00E07603"/>
    <w:rsid w:val="00E146B7"/>
    <w:rsid w:val="00E20CBD"/>
    <w:rsid w:val="00E232A6"/>
    <w:rsid w:val="00E335AF"/>
    <w:rsid w:val="00E43613"/>
    <w:rsid w:val="00E45355"/>
    <w:rsid w:val="00E53523"/>
    <w:rsid w:val="00E53716"/>
    <w:rsid w:val="00E7190B"/>
    <w:rsid w:val="00E76BDC"/>
    <w:rsid w:val="00E80D66"/>
    <w:rsid w:val="00E817DC"/>
    <w:rsid w:val="00E85315"/>
    <w:rsid w:val="00E86F30"/>
    <w:rsid w:val="00E91193"/>
    <w:rsid w:val="00E92EEE"/>
    <w:rsid w:val="00E93BE4"/>
    <w:rsid w:val="00E94291"/>
    <w:rsid w:val="00EA427D"/>
    <w:rsid w:val="00EA5F11"/>
    <w:rsid w:val="00EB0E90"/>
    <w:rsid w:val="00ED158C"/>
    <w:rsid w:val="00ED2D50"/>
    <w:rsid w:val="00EE01E1"/>
    <w:rsid w:val="00EE6CFA"/>
    <w:rsid w:val="00EF541D"/>
    <w:rsid w:val="00F0618F"/>
    <w:rsid w:val="00F07287"/>
    <w:rsid w:val="00F24D57"/>
    <w:rsid w:val="00F32A8A"/>
    <w:rsid w:val="00F413DF"/>
    <w:rsid w:val="00F413ED"/>
    <w:rsid w:val="00F432A4"/>
    <w:rsid w:val="00F44854"/>
    <w:rsid w:val="00F50B8B"/>
    <w:rsid w:val="00F53F77"/>
    <w:rsid w:val="00F546C4"/>
    <w:rsid w:val="00F57758"/>
    <w:rsid w:val="00F62F51"/>
    <w:rsid w:val="00F666CD"/>
    <w:rsid w:val="00F743E0"/>
    <w:rsid w:val="00F868BB"/>
    <w:rsid w:val="00F945E2"/>
    <w:rsid w:val="00FA1B95"/>
    <w:rsid w:val="00FA73C1"/>
    <w:rsid w:val="00FB240C"/>
    <w:rsid w:val="00FB3767"/>
    <w:rsid w:val="00FB7D6C"/>
    <w:rsid w:val="00FC004E"/>
    <w:rsid w:val="00FC1637"/>
    <w:rsid w:val="00FC32DD"/>
    <w:rsid w:val="00FC4690"/>
    <w:rsid w:val="00FC5DFD"/>
    <w:rsid w:val="00FC648F"/>
    <w:rsid w:val="00FF15F1"/>
    <w:rsid w:val="00FF4BED"/>
    <w:rsid w:val="00FF6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strokecolor="#c9f">
      <v:fill color="white" on="f"/>
      <v:stroke color="#c9f" weight="1.5pt" on="f"/>
      <o:colormru v:ext="edit" colors="#9cf,#fc6"/>
    </o:shapedefaults>
    <o:shapelayout v:ext="edit">
      <o:idmap v:ext="edit" data="1"/>
    </o:shapelayout>
  </w:shapeDefaults>
  <w:decimalSymbol w:val="."/>
  <w:listSeparator w:val=","/>
  <w14:docId w14:val="41FEF3A1"/>
  <w15:chartTrackingRefBased/>
  <w15:docId w15:val="{4E6021EE-2300-4EEA-8851-44EDFD1D1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C06"/>
    <w:pPr>
      <w:spacing w:after="200"/>
    </w:pPr>
    <w:rPr>
      <w:rFonts w:asciiTheme="minorHAnsi" w:hAnsiTheme="minorHAnsi"/>
      <w:sz w:val="21"/>
      <w:szCs w:val="24"/>
    </w:rPr>
  </w:style>
  <w:style w:type="paragraph" w:styleId="Heading1">
    <w:name w:val="heading 1"/>
    <w:basedOn w:val="Normal"/>
    <w:link w:val="Heading1Char"/>
    <w:uiPriority w:val="9"/>
    <w:qFormat/>
    <w:rsid w:val="00297C06"/>
    <w:pPr>
      <w:spacing w:after="0"/>
      <w:contextualSpacing/>
      <w:outlineLvl w:val="0"/>
    </w:pPr>
    <w:rPr>
      <w:rFonts w:asciiTheme="majorHAnsi" w:hAnsiTheme="majorHAnsi" w:cs="Arial"/>
      <w:b/>
      <w:color w:val="6D1D6A" w:themeColor="accent1" w:themeShade="BF"/>
      <w:sz w:val="40"/>
      <w:szCs w:val="32"/>
    </w:rPr>
  </w:style>
  <w:style w:type="paragraph" w:styleId="Heading2">
    <w:name w:val="heading 2"/>
    <w:basedOn w:val="Heading1"/>
    <w:link w:val="Heading2Char"/>
    <w:uiPriority w:val="9"/>
    <w:qFormat/>
    <w:rsid w:val="00297C06"/>
    <w:pPr>
      <w:spacing w:after="120"/>
      <w:outlineLvl w:val="1"/>
    </w:pPr>
    <w:rPr>
      <w:caps/>
      <w:sz w:val="28"/>
    </w:rPr>
  </w:style>
  <w:style w:type="paragraph" w:styleId="Heading3">
    <w:name w:val="heading 3"/>
    <w:link w:val="Heading3Char"/>
    <w:uiPriority w:val="9"/>
    <w:qFormat/>
    <w:rsid w:val="00297C06"/>
    <w:pPr>
      <w:spacing w:before="500" w:after="240"/>
      <w:contextualSpacing/>
      <w:outlineLvl w:val="2"/>
    </w:pPr>
    <w:rPr>
      <w:rFonts w:asciiTheme="majorHAnsi" w:hAnsiTheme="majorHAnsi" w:cs="Arial"/>
      <w:b/>
      <w:color w:val="752EB0" w:themeColor="accent2" w:themeShade="BF"/>
      <w:sz w:val="28"/>
      <w:szCs w:val="52"/>
    </w:rPr>
  </w:style>
  <w:style w:type="paragraph" w:styleId="Heading4">
    <w:name w:val="heading 4"/>
    <w:next w:val="Normal"/>
    <w:link w:val="Heading4Char"/>
    <w:uiPriority w:val="9"/>
    <w:qFormat/>
    <w:rsid w:val="00297C06"/>
    <w:pPr>
      <w:spacing w:after="240"/>
      <w:outlineLvl w:val="3"/>
    </w:pPr>
    <w:rPr>
      <w:rFonts w:asciiTheme="minorHAnsi" w:hAnsiTheme="minorHAnsi" w:cs="Arial"/>
      <w:b/>
      <w:noProof/>
      <w:color w:val="752EB0" w:themeColor="accent2" w:themeShade="BF"/>
      <w:spacing w:val="10"/>
      <w:sz w:val="28"/>
      <w:szCs w:val="32"/>
    </w:rPr>
  </w:style>
  <w:style w:type="paragraph" w:styleId="Heading5">
    <w:name w:val="heading 5"/>
    <w:basedOn w:val="Normal"/>
    <w:next w:val="Normal"/>
    <w:link w:val="Heading5Char"/>
    <w:uiPriority w:val="9"/>
    <w:semiHidden/>
    <w:unhideWhenUsed/>
    <w:qFormat/>
    <w:rsid w:val="00297C06"/>
    <w:pPr>
      <w:keepNext/>
      <w:keepLines/>
      <w:spacing w:before="40" w:after="0"/>
      <w:outlineLvl w:val="4"/>
    </w:pPr>
    <w:rPr>
      <w:rFonts w:asciiTheme="majorHAnsi" w:eastAsiaTheme="majorEastAsia" w:hAnsiTheme="majorHAnsi" w:cstheme="majorBidi"/>
      <w:color w:val="6D1D6A" w:themeColor="accent1" w:themeShade="BF"/>
    </w:rPr>
  </w:style>
  <w:style w:type="paragraph" w:styleId="Heading6">
    <w:name w:val="heading 6"/>
    <w:basedOn w:val="Normal"/>
    <w:next w:val="Normal"/>
    <w:link w:val="Heading6Char"/>
    <w:uiPriority w:val="9"/>
    <w:semiHidden/>
    <w:unhideWhenUsed/>
    <w:qFormat/>
    <w:rsid w:val="001D3D0A"/>
    <w:pPr>
      <w:keepNext/>
      <w:keepLines/>
      <w:spacing w:before="40" w:after="0"/>
      <w:outlineLvl w:val="5"/>
    </w:pPr>
    <w:rPr>
      <w:rFonts w:asciiTheme="majorHAnsi" w:eastAsiaTheme="majorEastAsia" w:hAnsiTheme="majorHAnsi" w:cstheme="majorBidi"/>
      <w:color w:val="481346" w:themeColor="accent1" w:themeShade="7F"/>
    </w:rPr>
  </w:style>
  <w:style w:type="paragraph" w:styleId="Heading7">
    <w:name w:val="heading 7"/>
    <w:basedOn w:val="Normal"/>
    <w:next w:val="Normal"/>
    <w:link w:val="Heading7Char"/>
    <w:uiPriority w:val="9"/>
    <w:semiHidden/>
    <w:unhideWhenUsed/>
    <w:qFormat/>
    <w:rsid w:val="001D3D0A"/>
    <w:pPr>
      <w:keepNext/>
      <w:keepLines/>
      <w:spacing w:before="40" w:after="0"/>
      <w:outlineLvl w:val="6"/>
    </w:pPr>
    <w:rPr>
      <w:rFonts w:asciiTheme="majorHAnsi" w:eastAsiaTheme="majorEastAsia" w:hAnsiTheme="majorHAnsi" w:cstheme="majorBidi"/>
      <w:i/>
      <w:iCs/>
      <w:color w:val="481346" w:themeColor="accent1" w:themeShade="7F"/>
    </w:rPr>
  </w:style>
  <w:style w:type="paragraph" w:styleId="Heading8">
    <w:name w:val="heading 8"/>
    <w:basedOn w:val="Normal"/>
    <w:next w:val="Normal"/>
    <w:link w:val="Heading8Char"/>
    <w:uiPriority w:val="9"/>
    <w:semiHidden/>
    <w:unhideWhenUsed/>
    <w:qFormat/>
    <w:rsid w:val="001D3D0A"/>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97C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A971F9"/>
    <w:pPr>
      <w:spacing w:after="0"/>
      <w:ind w:right="288"/>
      <w:contextualSpacing/>
    </w:pPr>
    <w:rPr>
      <w:b/>
      <w:i/>
      <w:iCs/>
      <w:color w:val="665EB8" w:themeColor="accent4"/>
      <w:sz w:val="24"/>
    </w:rPr>
  </w:style>
  <w:style w:type="character" w:customStyle="1" w:styleId="Heading2Char">
    <w:name w:val="Heading 2 Char"/>
    <w:basedOn w:val="DefaultParagraphFont"/>
    <w:link w:val="Heading2"/>
    <w:uiPriority w:val="9"/>
    <w:rsid w:val="00297C06"/>
    <w:rPr>
      <w:rFonts w:asciiTheme="majorHAnsi" w:hAnsiTheme="majorHAnsi" w:cs="Arial"/>
      <w:b/>
      <w:caps/>
      <w:color w:val="6D1D6A" w:themeColor="accent1" w:themeShade="BF"/>
      <w:sz w:val="28"/>
      <w:szCs w:val="32"/>
    </w:rPr>
  </w:style>
  <w:style w:type="character" w:customStyle="1" w:styleId="Heading1Char">
    <w:name w:val="Heading 1 Char"/>
    <w:basedOn w:val="DefaultParagraphFont"/>
    <w:link w:val="Heading1"/>
    <w:uiPriority w:val="9"/>
    <w:rsid w:val="00297C06"/>
    <w:rPr>
      <w:rFonts w:asciiTheme="majorHAnsi" w:hAnsiTheme="majorHAnsi" w:cs="Arial"/>
      <w:b/>
      <w:color w:val="6D1D6A" w:themeColor="accent1" w:themeShade="BF"/>
      <w:sz w:val="40"/>
      <w:szCs w:val="32"/>
    </w:rPr>
  </w:style>
  <w:style w:type="character" w:customStyle="1" w:styleId="QuoteChar">
    <w:name w:val="Quote Char"/>
    <w:basedOn w:val="DefaultParagraphFont"/>
    <w:link w:val="Quote"/>
    <w:uiPriority w:val="29"/>
    <w:rsid w:val="00A971F9"/>
    <w:rPr>
      <w:rFonts w:asciiTheme="minorHAnsi" w:hAnsiTheme="minorHAnsi"/>
      <w:b/>
      <w:i/>
      <w:iCs/>
      <w:color w:val="665EB8" w:themeColor="accent4"/>
      <w:sz w:val="24"/>
      <w:szCs w:val="24"/>
    </w:rPr>
  </w:style>
  <w:style w:type="character" w:customStyle="1" w:styleId="Heading4Char">
    <w:name w:val="Heading 4 Char"/>
    <w:basedOn w:val="DefaultParagraphFont"/>
    <w:link w:val="Heading4"/>
    <w:uiPriority w:val="9"/>
    <w:rsid w:val="00297C06"/>
    <w:rPr>
      <w:rFonts w:asciiTheme="minorHAnsi" w:hAnsiTheme="minorHAnsi" w:cs="Arial"/>
      <w:b/>
      <w:noProof/>
      <w:color w:val="752EB0" w:themeColor="accent2" w:themeShade="BF"/>
      <w:spacing w:val="10"/>
      <w:sz w:val="28"/>
      <w:szCs w:val="32"/>
    </w:rPr>
  </w:style>
  <w:style w:type="character" w:customStyle="1" w:styleId="Heading3Char">
    <w:name w:val="Heading 3 Char"/>
    <w:basedOn w:val="DefaultParagraphFont"/>
    <w:link w:val="Heading3"/>
    <w:uiPriority w:val="9"/>
    <w:rsid w:val="00297C06"/>
    <w:rPr>
      <w:rFonts w:asciiTheme="majorHAnsi" w:hAnsiTheme="majorHAnsi" w:cs="Arial"/>
      <w:b/>
      <w:color w:val="752EB0" w:themeColor="accent2" w:themeShade="BF"/>
      <w:sz w:val="28"/>
      <w:szCs w:val="52"/>
    </w:rPr>
  </w:style>
  <w:style w:type="paragraph" w:styleId="ListBullet">
    <w:name w:val="List Bullet"/>
    <w:basedOn w:val="Normal"/>
    <w:autoRedefine/>
    <w:uiPriority w:val="10"/>
    <w:qFormat/>
    <w:rsid w:val="00E53716"/>
    <w:pPr>
      <w:keepLines/>
      <w:numPr>
        <w:numId w:val="1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hAnsi="Trebuchet MS" w:cs="Arial"/>
      <w:iCs/>
      <w:spacing w:val="-5"/>
      <w:sz w:val="22"/>
      <w:szCs w:val="22"/>
    </w:rPr>
  </w:style>
  <w:style w:type="paragraph" w:styleId="BalloonText">
    <w:name w:val="Balloon Text"/>
    <w:basedOn w:val="Normal"/>
    <w:semiHidden/>
    <w:rsid w:val="00A1456C"/>
    <w:rPr>
      <w:rFonts w:ascii="Tahoma" w:hAnsi="Tahoma" w:cs="Tahoma"/>
      <w:sz w:val="16"/>
      <w:szCs w:val="16"/>
    </w:rPr>
  </w:style>
  <w:style w:type="paragraph" w:styleId="Header">
    <w:name w:val="header"/>
    <w:basedOn w:val="Normal"/>
    <w:link w:val="HeaderChar"/>
    <w:uiPriority w:val="99"/>
    <w:unhideWhenUsed/>
    <w:rsid w:val="009670BF"/>
    <w:pPr>
      <w:tabs>
        <w:tab w:val="center" w:pos="4680"/>
        <w:tab w:val="right" w:pos="9360"/>
      </w:tabs>
    </w:pPr>
  </w:style>
  <w:style w:type="character" w:customStyle="1" w:styleId="HeaderChar">
    <w:name w:val="Header Char"/>
    <w:basedOn w:val="DefaultParagraphFont"/>
    <w:link w:val="Header"/>
    <w:uiPriority w:val="99"/>
    <w:rsid w:val="009670BF"/>
    <w:rPr>
      <w:rFonts w:asciiTheme="minorHAnsi" w:hAnsiTheme="minorHAnsi"/>
      <w:sz w:val="24"/>
      <w:szCs w:val="24"/>
    </w:rPr>
  </w:style>
  <w:style w:type="paragraph" w:styleId="Footer">
    <w:name w:val="footer"/>
    <w:basedOn w:val="Normal"/>
    <w:link w:val="FooterChar"/>
    <w:uiPriority w:val="99"/>
    <w:unhideWhenUsed/>
    <w:rsid w:val="009670BF"/>
    <w:pPr>
      <w:tabs>
        <w:tab w:val="center" w:pos="4680"/>
        <w:tab w:val="right" w:pos="9360"/>
      </w:tabs>
    </w:pPr>
  </w:style>
  <w:style w:type="character" w:customStyle="1" w:styleId="FooterChar">
    <w:name w:val="Footer Char"/>
    <w:basedOn w:val="DefaultParagraphFont"/>
    <w:link w:val="Footer"/>
    <w:uiPriority w:val="99"/>
    <w:rsid w:val="009670BF"/>
    <w:rPr>
      <w:rFonts w:asciiTheme="minorHAnsi" w:hAnsiTheme="minorHAnsi"/>
      <w:sz w:val="24"/>
      <w:szCs w:val="24"/>
    </w:rPr>
  </w:style>
  <w:style w:type="table" w:styleId="TableGrid">
    <w:name w:val="Table Grid"/>
    <w:basedOn w:val="TableNormal"/>
    <w:uiPriority w:val="39"/>
    <w:rsid w:val="00520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
    <w:qFormat/>
    <w:rsid w:val="004A4695"/>
    <w:rPr>
      <w:color w:val="665EB8" w:themeColor="accent4"/>
      <w:sz w:val="72"/>
    </w:rPr>
  </w:style>
  <w:style w:type="character" w:customStyle="1" w:styleId="TitleChar">
    <w:name w:val="Title Char"/>
    <w:basedOn w:val="DefaultParagraphFont"/>
    <w:link w:val="Title"/>
    <w:uiPriority w:val="1"/>
    <w:rsid w:val="00C720BE"/>
    <w:rPr>
      <w:rFonts w:asciiTheme="majorHAnsi" w:hAnsiTheme="majorHAnsi" w:cs="Arial"/>
      <w:b/>
      <w:color w:val="665EB8" w:themeColor="accent4"/>
      <w:sz w:val="72"/>
      <w:szCs w:val="32"/>
    </w:rPr>
  </w:style>
  <w:style w:type="paragraph" w:styleId="Subtitle">
    <w:name w:val="Subtitle"/>
    <w:basedOn w:val="Normal"/>
    <w:next w:val="Normal"/>
    <w:link w:val="SubtitleChar"/>
    <w:uiPriority w:val="2"/>
    <w:qFormat/>
    <w:rsid w:val="0032315A"/>
    <w:pPr>
      <w:numPr>
        <w:ilvl w:val="1"/>
      </w:numPr>
      <w:spacing w:after="160"/>
    </w:pPr>
    <w:rPr>
      <w:rFonts w:eastAsiaTheme="minorEastAsia" w:cstheme="minorBidi"/>
      <w:color w:val="752EB0" w:themeColor="accent2" w:themeShade="BF"/>
      <w:spacing w:val="15"/>
      <w:sz w:val="24"/>
      <w:szCs w:val="22"/>
    </w:rPr>
  </w:style>
  <w:style w:type="character" w:customStyle="1" w:styleId="SubtitleChar">
    <w:name w:val="Subtitle Char"/>
    <w:basedOn w:val="DefaultParagraphFont"/>
    <w:link w:val="Subtitle"/>
    <w:uiPriority w:val="2"/>
    <w:rsid w:val="0032315A"/>
    <w:rPr>
      <w:rFonts w:asciiTheme="minorHAnsi" w:eastAsiaTheme="minorEastAsia" w:hAnsiTheme="minorHAnsi" w:cstheme="minorBidi"/>
      <w:color w:val="752EB0" w:themeColor="accent2" w:themeShade="BF"/>
      <w:spacing w:val="15"/>
      <w:sz w:val="24"/>
      <w:szCs w:val="22"/>
    </w:rPr>
  </w:style>
  <w:style w:type="paragraph" w:customStyle="1" w:styleId="ContactInfo">
    <w:name w:val="Contact Info"/>
    <w:basedOn w:val="Subtitle"/>
    <w:link w:val="ContactInfoChar"/>
    <w:uiPriority w:val="10"/>
    <w:qFormat/>
    <w:rsid w:val="00D3408F"/>
    <w:pPr>
      <w:spacing w:before="480" w:after="0"/>
      <w:contextualSpacing/>
      <w:jc w:val="center"/>
    </w:pPr>
  </w:style>
  <w:style w:type="character" w:customStyle="1" w:styleId="ContactInfoChar">
    <w:name w:val="Contact Info Char"/>
    <w:basedOn w:val="SubtitleChar"/>
    <w:link w:val="ContactInfo"/>
    <w:uiPriority w:val="10"/>
    <w:rsid w:val="00C720BE"/>
    <w:rPr>
      <w:rFonts w:asciiTheme="minorHAnsi" w:eastAsiaTheme="minorEastAsia" w:hAnsiTheme="minorHAnsi" w:cstheme="minorBidi"/>
      <w:color w:val="752EB0" w:themeColor="accent2" w:themeShade="BF"/>
      <w:spacing w:val="15"/>
      <w:sz w:val="24"/>
      <w:szCs w:val="22"/>
    </w:rPr>
  </w:style>
  <w:style w:type="character" w:styleId="PlaceholderText">
    <w:name w:val="Placeholder Text"/>
    <w:basedOn w:val="DefaultParagraphFont"/>
    <w:uiPriority w:val="99"/>
    <w:semiHidden/>
    <w:rsid w:val="00424EC9"/>
    <w:rPr>
      <w:color w:val="808080"/>
    </w:rPr>
  </w:style>
  <w:style w:type="character" w:customStyle="1" w:styleId="Heading5Char">
    <w:name w:val="Heading 5 Char"/>
    <w:basedOn w:val="DefaultParagraphFont"/>
    <w:link w:val="Heading5"/>
    <w:uiPriority w:val="9"/>
    <w:semiHidden/>
    <w:rsid w:val="00297C06"/>
    <w:rPr>
      <w:rFonts w:asciiTheme="majorHAnsi" w:eastAsiaTheme="majorEastAsia" w:hAnsiTheme="majorHAnsi" w:cstheme="majorBidi"/>
      <w:color w:val="6D1D6A" w:themeColor="accent1" w:themeShade="BF"/>
      <w:sz w:val="21"/>
      <w:szCs w:val="24"/>
    </w:rPr>
  </w:style>
  <w:style w:type="character" w:customStyle="1" w:styleId="Heading9Char">
    <w:name w:val="Heading 9 Char"/>
    <w:basedOn w:val="DefaultParagraphFont"/>
    <w:link w:val="Heading9"/>
    <w:uiPriority w:val="9"/>
    <w:semiHidden/>
    <w:rsid w:val="00297C06"/>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semiHidden/>
    <w:unhideWhenUsed/>
    <w:qFormat/>
    <w:rsid w:val="00297C06"/>
    <w:rPr>
      <w:i/>
      <w:iCs/>
      <w:color w:val="6D1D6A" w:themeColor="accent1" w:themeShade="BF"/>
    </w:rPr>
  </w:style>
  <w:style w:type="paragraph" w:styleId="IntenseQuote">
    <w:name w:val="Intense Quote"/>
    <w:basedOn w:val="Normal"/>
    <w:next w:val="Normal"/>
    <w:link w:val="IntenseQuoteChar"/>
    <w:uiPriority w:val="30"/>
    <w:semiHidden/>
    <w:unhideWhenUsed/>
    <w:qFormat/>
    <w:rsid w:val="00297C06"/>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IntenseQuoteChar">
    <w:name w:val="Intense Quote Char"/>
    <w:basedOn w:val="DefaultParagraphFont"/>
    <w:link w:val="IntenseQuote"/>
    <w:uiPriority w:val="30"/>
    <w:semiHidden/>
    <w:rsid w:val="00297C06"/>
    <w:rPr>
      <w:rFonts w:asciiTheme="minorHAnsi" w:hAnsiTheme="minorHAnsi"/>
      <w:i/>
      <w:iCs/>
      <w:color w:val="6D1D6A" w:themeColor="accent1" w:themeShade="BF"/>
      <w:sz w:val="21"/>
      <w:szCs w:val="24"/>
    </w:rPr>
  </w:style>
  <w:style w:type="character" w:styleId="IntenseReference">
    <w:name w:val="Intense Reference"/>
    <w:basedOn w:val="DefaultParagraphFont"/>
    <w:uiPriority w:val="32"/>
    <w:semiHidden/>
    <w:unhideWhenUsed/>
    <w:qFormat/>
    <w:rsid w:val="00297C06"/>
    <w:rPr>
      <w:b/>
      <w:bCs/>
      <w:caps w:val="0"/>
      <w:smallCaps/>
      <w:color w:val="6D1D6A" w:themeColor="accent1" w:themeShade="BF"/>
      <w:spacing w:val="5"/>
    </w:rPr>
  </w:style>
  <w:style w:type="paragraph" w:styleId="BlockText">
    <w:name w:val="Block Text"/>
    <w:basedOn w:val="Normal"/>
    <w:uiPriority w:val="99"/>
    <w:semiHidden/>
    <w:unhideWhenUsed/>
    <w:rsid w:val="00297C06"/>
    <w:pPr>
      <w:pBdr>
        <w:top w:val="single" w:sz="2" w:space="10" w:color="6D1D6A" w:themeColor="accent1" w:themeShade="BF"/>
        <w:left w:val="single" w:sz="2" w:space="10" w:color="6D1D6A" w:themeColor="accent1" w:themeShade="BF"/>
        <w:bottom w:val="single" w:sz="2" w:space="10" w:color="6D1D6A" w:themeColor="accent1" w:themeShade="BF"/>
        <w:right w:val="single" w:sz="2" w:space="10" w:color="6D1D6A" w:themeColor="accent1" w:themeShade="BF"/>
      </w:pBdr>
      <w:ind w:left="1152" w:right="1152"/>
    </w:pPr>
    <w:rPr>
      <w:rFonts w:eastAsiaTheme="minorEastAsia" w:cstheme="minorBidi"/>
      <w:i/>
      <w:iCs/>
      <w:color w:val="6D1D6A" w:themeColor="accent1" w:themeShade="BF"/>
    </w:rPr>
  </w:style>
  <w:style w:type="character" w:styleId="FollowedHyperlink">
    <w:name w:val="FollowedHyperlink"/>
    <w:basedOn w:val="DefaultParagraphFont"/>
    <w:uiPriority w:val="99"/>
    <w:semiHidden/>
    <w:unhideWhenUsed/>
    <w:rsid w:val="00297C06"/>
    <w:rPr>
      <w:color w:val="6D1D6A" w:themeColor="accent1" w:themeShade="BF"/>
      <w:u w:val="single"/>
    </w:rPr>
  </w:style>
  <w:style w:type="character" w:styleId="Hyperlink">
    <w:name w:val="Hyperlink"/>
    <w:basedOn w:val="DefaultParagraphFont"/>
    <w:uiPriority w:val="99"/>
    <w:unhideWhenUsed/>
    <w:rsid w:val="00297C06"/>
    <w:rPr>
      <w:color w:val="6D1D6A" w:themeColor="accent1" w:themeShade="BF"/>
      <w:u w:val="single"/>
    </w:rPr>
  </w:style>
  <w:style w:type="character" w:styleId="UnresolvedMention">
    <w:name w:val="Unresolved Mention"/>
    <w:basedOn w:val="DefaultParagraphFont"/>
    <w:uiPriority w:val="99"/>
    <w:semiHidden/>
    <w:unhideWhenUsed/>
    <w:rsid w:val="00297C06"/>
    <w:rPr>
      <w:color w:val="605E5C"/>
      <w:shd w:val="clear" w:color="auto" w:fill="E1DFDD"/>
    </w:rPr>
  </w:style>
  <w:style w:type="character" w:styleId="BookTitle">
    <w:name w:val="Book Title"/>
    <w:basedOn w:val="DefaultParagraphFont"/>
    <w:uiPriority w:val="33"/>
    <w:semiHidden/>
    <w:unhideWhenUsed/>
    <w:qFormat/>
    <w:rsid w:val="001D3D0A"/>
    <w:rPr>
      <w:b/>
      <w:bCs/>
      <w:i/>
      <w:iCs/>
      <w:spacing w:val="5"/>
    </w:rPr>
  </w:style>
  <w:style w:type="paragraph" w:styleId="Caption">
    <w:name w:val="caption"/>
    <w:basedOn w:val="Normal"/>
    <w:next w:val="Normal"/>
    <w:uiPriority w:val="35"/>
    <w:semiHidden/>
    <w:unhideWhenUsed/>
    <w:qFormat/>
    <w:rsid w:val="001D3D0A"/>
    <w:rPr>
      <w:i/>
      <w:iCs/>
      <w:color w:val="632E62" w:themeColor="text2"/>
      <w:sz w:val="18"/>
      <w:szCs w:val="18"/>
    </w:rPr>
  </w:style>
  <w:style w:type="character" w:styleId="Emphasis">
    <w:name w:val="Emphasis"/>
    <w:basedOn w:val="DefaultParagraphFont"/>
    <w:uiPriority w:val="20"/>
    <w:semiHidden/>
    <w:unhideWhenUsed/>
    <w:qFormat/>
    <w:rsid w:val="001D3D0A"/>
    <w:rPr>
      <w:i/>
      <w:iCs/>
    </w:rPr>
  </w:style>
  <w:style w:type="character" w:customStyle="1" w:styleId="Heading6Char">
    <w:name w:val="Heading 6 Char"/>
    <w:basedOn w:val="DefaultParagraphFont"/>
    <w:link w:val="Heading6"/>
    <w:uiPriority w:val="9"/>
    <w:semiHidden/>
    <w:rsid w:val="001D3D0A"/>
    <w:rPr>
      <w:rFonts w:asciiTheme="majorHAnsi" w:eastAsiaTheme="majorEastAsia" w:hAnsiTheme="majorHAnsi" w:cstheme="majorBidi"/>
      <w:color w:val="481346" w:themeColor="accent1" w:themeShade="7F"/>
      <w:sz w:val="21"/>
      <w:szCs w:val="24"/>
    </w:rPr>
  </w:style>
  <w:style w:type="character" w:customStyle="1" w:styleId="Heading7Char">
    <w:name w:val="Heading 7 Char"/>
    <w:basedOn w:val="DefaultParagraphFont"/>
    <w:link w:val="Heading7"/>
    <w:uiPriority w:val="9"/>
    <w:semiHidden/>
    <w:rsid w:val="001D3D0A"/>
    <w:rPr>
      <w:rFonts w:asciiTheme="majorHAnsi" w:eastAsiaTheme="majorEastAsia" w:hAnsiTheme="majorHAnsi" w:cstheme="majorBidi"/>
      <w:i/>
      <w:iCs/>
      <w:color w:val="481346" w:themeColor="accent1" w:themeShade="7F"/>
      <w:sz w:val="21"/>
      <w:szCs w:val="24"/>
    </w:rPr>
  </w:style>
  <w:style w:type="character" w:customStyle="1" w:styleId="Heading8Char">
    <w:name w:val="Heading 8 Char"/>
    <w:basedOn w:val="DefaultParagraphFont"/>
    <w:link w:val="Heading8"/>
    <w:uiPriority w:val="9"/>
    <w:semiHidden/>
    <w:rsid w:val="001D3D0A"/>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semiHidden/>
    <w:unhideWhenUsed/>
    <w:qFormat/>
    <w:rsid w:val="001D3D0A"/>
    <w:pPr>
      <w:ind w:left="720"/>
      <w:contextualSpacing/>
    </w:pPr>
  </w:style>
  <w:style w:type="paragraph" w:styleId="NoSpacing">
    <w:name w:val="No Spacing"/>
    <w:uiPriority w:val="1"/>
    <w:semiHidden/>
    <w:unhideWhenUsed/>
    <w:qFormat/>
    <w:rsid w:val="001D3D0A"/>
    <w:rPr>
      <w:rFonts w:asciiTheme="minorHAnsi" w:hAnsiTheme="minorHAnsi"/>
      <w:sz w:val="21"/>
      <w:szCs w:val="24"/>
    </w:rPr>
  </w:style>
  <w:style w:type="character" w:styleId="Strong">
    <w:name w:val="Strong"/>
    <w:basedOn w:val="DefaultParagraphFont"/>
    <w:uiPriority w:val="22"/>
    <w:semiHidden/>
    <w:unhideWhenUsed/>
    <w:qFormat/>
    <w:rsid w:val="001D3D0A"/>
    <w:rPr>
      <w:b/>
      <w:bCs/>
    </w:rPr>
  </w:style>
  <w:style w:type="character" w:styleId="SubtleEmphasis">
    <w:name w:val="Subtle Emphasis"/>
    <w:basedOn w:val="DefaultParagraphFont"/>
    <w:uiPriority w:val="19"/>
    <w:semiHidden/>
    <w:unhideWhenUsed/>
    <w:qFormat/>
    <w:rsid w:val="001D3D0A"/>
    <w:rPr>
      <w:i/>
      <w:iCs/>
      <w:color w:val="404040" w:themeColor="text1" w:themeTint="BF"/>
    </w:rPr>
  </w:style>
  <w:style w:type="character" w:styleId="SubtleReference">
    <w:name w:val="Subtle Reference"/>
    <w:basedOn w:val="DefaultParagraphFont"/>
    <w:uiPriority w:val="31"/>
    <w:semiHidden/>
    <w:unhideWhenUsed/>
    <w:qFormat/>
    <w:rsid w:val="001D3D0A"/>
    <w:rPr>
      <w:smallCaps/>
      <w:color w:val="5A5A5A" w:themeColor="text1" w:themeTint="A5"/>
    </w:rPr>
  </w:style>
  <w:style w:type="paragraph" w:styleId="TOCHeading">
    <w:name w:val="TOC Heading"/>
    <w:basedOn w:val="Heading1"/>
    <w:next w:val="Normal"/>
    <w:uiPriority w:val="39"/>
    <w:semiHidden/>
    <w:unhideWhenUsed/>
    <w:qFormat/>
    <w:rsid w:val="001D3D0A"/>
    <w:pPr>
      <w:keepNext/>
      <w:keepLines/>
      <w:spacing w:before="240"/>
      <w:contextualSpacing w:val="0"/>
      <w:outlineLvl w:val="9"/>
    </w:pPr>
    <w:rPr>
      <w:rFonts w:eastAsiaTheme="majorEastAsia" w:cstheme="majorBidi"/>
      <w:b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775025">
      <w:bodyDiv w:val="1"/>
      <w:marLeft w:val="0"/>
      <w:marRight w:val="0"/>
      <w:marTop w:val="0"/>
      <w:marBottom w:val="0"/>
      <w:divBdr>
        <w:top w:val="none" w:sz="0" w:space="0" w:color="auto"/>
        <w:left w:val="none" w:sz="0" w:space="0" w:color="auto"/>
        <w:bottom w:val="none" w:sz="0" w:space="0" w:color="auto"/>
        <w:right w:val="none" w:sz="0" w:space="0" w:color="auto"/>
      </w:divBdr>
      <w:divsChild>
        <w:div w:id="373389832">
          <w:marLeft w:val="0"/>
          <w:marRight w:val="0"/>
          <w:marTop w:val="0"/>
          <w:marBottom w:val="0"/>
          <w:divBdr>
            <w:top w:val="none" w:sz="0" w:space="0" w:color="auto"/>
            <w:left w:val="none" w:sz="0" w:space="0" w:color="auto"/>
            <w:bottom w:val="none" w:sz="0" w:space="0" w:color="auto"/>
            <w:right w:val="none" w:sz="0" w:space="0" w:color="auto"/>
          </w:divBdr>
        </w:div>
        <w:div w:id="1054737611">
          <w:marLeft w:val="0"/>
          <w:marRight w:val="0"/>
          <w:marTop w:val="0"/>
          <w:marBottom w:val="0"/>
          <w:divBdr>
            <w:top w:val="none" w:sz="0" w:space="0" w:color="auto"/>
            <w:left w:val="none" w:sz="0" w:space="0" w:color="auto"/>
            <w:bottom w:val="none" w:sz="0" w:space="0" w:color="auto"/>
            <w:right w:val="none" w:sz="0" w:space="0" w:color="auto"/>
          </w:divBdr>
        </w:div>
        <w:div w:id="1923683364">
          <w:marLeft w:val="0"/>
          <w:marRight w:val="0"/>
          <w:marTop w:val="0"/>
          <w:marBottom w:val="0"/>
          <w:divBdr>
            <w:top w:val="none" w:sz="0" w:space="0" w:color="auto"/>
            <w:left w:val="none" w:sz="0" w:space="0" w:color="auto"/>
            <w:bottom w:val="none" w:sz="0" w:space="0" w:color="auto"/>
            <w:right w:val="none" w:sz="0" w:space="0" w:color="auto"/>
          </w:divBdr>
        </w:div>
        <w:div w:id="692800775">
          <w:marLeft w:val="0"/>
          <w:marRight w:val="0"/>
          <w:marTop w:val="0"/>
          <w:marBottom w:val="0"/>
          <w:divBdr>
            <w:top w:val="none" w:sz="0" w:space="0" w:color="auto"/>
            <w:left w:val="none" w:sz="0" w:space="0" w:color="auto"/>
            <w:bottom w:val="none" w:sz="0" w:space="0" w:color="auto"/>
            <w:right w:val="none" w:sz="0" w:space="0" w:color="auto"/>
          </w:divBdr>
        </w:div>
        <w:div w:id="703139968">
          <w:marLeft w:val="0"/>
          <w:marRight w:val="0"/>
          <w:marTop w:val="0"/>
          <w:marBottom w:val="0"/>
          <w:divBdr>
            <w:top w:val="none" w:sz="0" w:space="0" w:color="auto"/>
            <w:left w:val="none" w:sz="0" w:space="0" w:color="auto"/>
            <w:bottom w:val="none" w:sz="0" w:space="0" w:color="auto"/>
            <w:right w:val="none" w:sz="0" w:space="0" w:color="auto"/>
          </w:divBdr>
        </w:div>
      </w:divsChild>
    </w:div>
    <w:div w:id="646521389">
      <w:bodyDiv w:val="1"/>
      <w:marLeft w:val="0"/>
      <w:marRight w:val="0"/>
      <w:marTop w:val="0"/>
      <w:marBottom w:val="0"/>
      <w:divBdr>
        <w:top w:val="none" w:sz="0" w:space="0" w:color="auto"/>
        <w:left w:val="none" w:sz="0" w:space="0" w:color="auto"/>
        <w:bottom w:val="none" w:sz="0" w:space="0" w:color="auto"/>
        <w:right w:val="none" w:sz="0" w:space="0" w:color="auto"/>
      </w:divBdr>
      <w:divsChild>
        <w:div w:id="1263496124">
          <w:marLeft w:val="0"/>
          <w:marRight w:val="0"/>
          <w:marTop w:val="0"/>
          <w:marBottom w:val="0"/>
          <w:divBdr>
            <w:top w:val="none" w:sz="0" w:space="0" w:color="auto"/>
            <w:left w:val="none" w:sz="0" w:space="0" w:color="auto"/>
            <w:bottom w:val="none" w:sz="0" w:space="0" w:color="auto"/>
            <w:right w:val="none" w:sz="0" w:space="0" w:color="auto"/>
          </w:divBdr>
          <w:divsChild>
            <w:div w:id="1687827312">
              <w:marLeft w:val="0"/>
              <w:marRight w:val="0"/>
              <w:marTop w:val="0"/>
              <w:marBottom w:val="0"/>
              <w:divBdr>
                <w:top w:val="none" w:sz="0" w:space="0" w:color="auto"/>
                <w:left w:val="none" w:sz="0" w:space="0" w:color="auto"/>
                <w:bottom w:val="none" w:sz="0" w:space="0" w:color="auto"/>
                <w:right w:val="none" w:sz="0" w:space="0" w:color="auto"/>
              </w:divBdr>
            </w:div>
            <w:div w:id="1504735011">
              <w:marLeft w:val="0"/>
              <w:marRight w:val="0"/>
              <w:marTop w:val="0"/>
              <w:marBottom w:val="0"/>
              <w:divBdr>
                <w:top w:val="none" w:sz="0" w:space="0" w:color="auto"/>
                <w:left w:val="none" w:sz="0" w:space="0" w:color="auto"/>
                <w:bottom w:val="none" w:sz="0" w:space="0" w:color="auto"/>
                <w:right w:val="none" w:sz="0" w:space="0" w:color="auto"/>
              </w:divBdr>
            </w:div>
            <w:div w:id="947933550">
              <w:marLeft w:val="0"/>
              <w:marRight w:val="0"/>
              <w:marTop w:val="0"/>
              <w:marBottom w:val="0"/>
              <w:divBdr>
                <w:top w:val="none" w:sz="0" w:space="0" w:color="auto"/>
                <w:left w:val="none" w:sz="0" w:space="0" w:color="auto"/>
                <w:bottom w:val="none" w:sz="0" w:space="0" w:color="auto"/>
                <w:right w:val="none" w:sz="0" w:space="0" w:color="auto"/>
              </w:divBdr>
            </w:div>
            <w:div w:id="352919984">
              <w:marLeft w:val="0"/>
              <w:marRight w:val="0"/>
              <w:marTop w:val="0"/>
              <w:marBottom w:val="0"/>
              <w:divBdr>
                <w:top w:val="none" w:sz="0" w:space="0" w:color="auto"/>
                <w:left w:val="none" w:sz="0" w:space="0" w:color="auto"/>
                <w:bottom w:val="none" w:sz="0" w:space="0" w:color="auto"/>
                <w:right w:val="none" w:sz="0" w:space="0" w:color="auto"/>
              </w:divBdr>
            </w:div>
            <w:div w:id="1880389893">
              <w:marLeft w:val="0"/>
              <w:marRight w:val="0"/>
              <w:marTop w:val="0"/>
              <w:marBottom w:val="0"/>
              <w:divBdr>
                <w:top w:val="none" w:sz="0" w:space="0" w:color="auto"/>
                <w:left w:val="none" w:sz="0" w:space="0" w:color="auto"/>
                <w:bottom w:val="none" w:sz="0" w:space="0" w:color="auto"/>
                <w:right w:val="none" w:sz="0" w:space="0" w:color="auto"/>
              </w:divBdr>
            </w:div>
            <w:div w:id="1357387837">
              <w:marLeft w:val="0"/>
              <w:marRight w:val="0"/>
              <w:marTop w:val="0"/>
              <w:marBottom w:val="0"/>
              <w:divBdr>
                <w:top w:val="none" w:sz="0" w:space="0" w:color="auto"/>
                <w:left w:val="none" w:sz="0" w:space="0" w:color="auto"/>
                <w:bottom w:val="none" w:sz="0" w:space="0" w:color="auto"/>
                <w:right w:val="none" w:sz="0" w:space="0" w:color="auto"/>
              </w:divBdr>
            </w:div>
            <w:div w:id="1779906776">
              <w:marLeft w:val="0"/>
              <w:marRight w:val="0"/>
              <w:marTop w:val="0"/>
              <w:marBottom w:val="0"/>
              <w:divBdr>
                <w:top w:val="none" w:sz="0" w:space="0" w:color="auto"/>
                <w:left w:val="none" w:sz="0" w:space="0" w:color="auto"/>
                <w:bottom w:val="none" w:sz="0" w:space="0" w:color="auto"/>
                <w:right w:val="none" w:sz="0" w:space="0" w:color="auto"/>
              </w:divBdr>
            </w:div>
            <w:div w:id="1040596027">
              <w:marLeft w:val="0"/>
              <w:marRight w:val="0"/>
              <w:marTop w:val="0"/>
              <w:marBottom w:val="0"/>
              <w:divBdr>
                <w:top w:val="none" w:sz="0" w:space="0" w:color="auto"/>
                <w:left w:val="none" w:sz="0" w:space="0" w:color="auto"/>
                <w:bottom w:val="none" w:sz="0" w:space="0" w:color="auto"/>
                <w:right w:val="none" w:sz="0" w:space="0" w:color="auto"/>
              </w:divBdr>
            </w:div>
            <w:div w:id="756099614">
              <w:marLeft w:val="0"/>
              <w:marRight w:val="0"/>
              <w:marTop w:val="0"/>
              <w:marBottom w:val="0"/>
              <w:divBdr>
                <w:top w:val="none" w:sz="0" w:space="0" w:color="auto"/>
                <w:left w:val="none" w:sz="0" w:space="0" w:color="auto"/>
                <w:bottom w:val="none" w:sz="0" w:space="0" w:color="auto"/>
                <w:right w:val="none" w:sz="0" w:space="0" w:color="auto"/>
              </w:divBdr>
            </w:div>
          </w:divsChild>
        </w:div>
        <w:div w:id="691104084">
          <w:marLeft w:val="0"/>
          <w:marRight w:val="0"/>
          <w:marTop w:val="0"/>
          <w:marBottom w:val="0"/>
          <w:divBdr>
            <w:top w:val="none" w:sz="0" w:space="0" w:color="auto"/>
            <w:left w:val="none" w:sz="0" w:space="0" w:color="auto"/>
            <w:bottom w:val="none" w:sz="0" w:space="0" w:color="auto"/>
            <w:right w:val="none" w:sz="0" w:space="0" w:color="auto"/>
          </w:divBdr>
        </w:div>
        <w:div w:id="1727416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bmfnp@gmail.com" TargetMode="External"/><Relationship Id="rId13" Type="http://schemas.openxmlformats.org/officeDocument/2006/relationships/image" Target="media/image4.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wallworkp@yahoo.com" TargetMode="External"/><Relationship Id="rId14" Type="http://schemas.openxmlformats.org/officeDocument/2006/relationships/chart" Target="charts/chart1.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lwo01\AppData\Roaming\Microsoft\Templates\Business%20brochure%20(tri-fol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661430578753411E-2"/>
          <c:y val="0.18151340996168583"/>
          <c:w val="0.70940474296773515"/>
          <c:h val="0.80725367303225026"/>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8150235955354064"/>
          <c:y val="0.34319508552810213"/>
          <c:w val="0.19324511519393409"/>
          <c:h val="0.33707726189398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4EE1BD80AFF4AA59087444992B83C1F"/>
        <w:category>
          <w:name w:val="General"/>
          <w:gallery w:val="placeholder"/>
        </w:category>
        <w:types>
          <w:type w:val="bbPlcHdr"/>
        </w:types>
        <w:behaviors>
          <w:behavior w:val="content"/>
        </w:behaviors>
        <w:guid w:val="{722779DC-7502-4F18-BBF4-966673489582}"/>
      </w:docPartPr>
      <w:docPartBody>
        <w:p w:rsidR="00D93D85" w:rsidRDefault="0083385A">
          <w:pPr>
            <w:pStyle w:val="E4EE1BD80AFF4AA59087444992B83C1F"/>
          </w:pPr>
          <w:r w:rsidRPr="000E29D0">
            <w:t>Company Name</w:t>
          </w:r>
        </w:p>
      </w:docPartBody>
    </w:docPart>
    <w:docPart>
      <w:docPartPr>
        <w:name w:val="38A1770CDDD5479F8EC5DB0F6FB62C00"/>
        <w:category>
          <w:name w:val="General"/>
          <w:gallery w:val="placeholder"/>
        </w:category>
        <w:types>
          <w:type w:val="bbPlcHdr"/>
        </w:types>
        <w:behaviors>
          <w:behavior w:val="content"/>
        </w:behaviors>
        <w:guid w:val="{D68BF276-8277-4EBB-BD69-82925C7B1402}"/>
      </w:docPartPr>
      <w:docPartBody>
        <w:p w:rsidR="00D93D85" w:rsidRDefault="0083385A">
          <w:pPr>
            <w:pStyle w:val="38A1770CDDD5479F8EC5DB0F6FB62C00"/>
          </w:pPr>
          <w:r w:rsidRPr="004A4695">
            <w:rPr>
              <w:b/>
            </w:rPr>
            <w:t>___</w:t>
          </w:r>
        </w:p>
      </w:docPartBody>
    </w:docPart>
    <w:docPart>
      <w:docPartPr>
        <w:name w:val="FB18FC0C005D44CEBD094E7A3CC0C3EC"/>
        <w:category>
          <w:name w:val="General"/>
          <w:gallery w:val="placeholder"/>
        </w:category>
        <w:types>
          <w:type w:val="bbPlcHdr"/>
        </w:types>
        <w:behaviors>
          <w:behavior w:val="content"/>
        </w:behaviors>
        <w:guid w:val="{F3C4BB16-EB46-4D88-83BF-DDF912E43B29}"/>
      </w:docPartPr>
      <w:docPartBody>
        <w:p w:rsidR="00D93D85" w:rsidRDefault="0083385A">
          <w:pPr>
            <w:pStyle w:val="FB18FC0C005D44CEBD094E7A3CC0C3EC"/>
          </w:pPr>
          <w:r w:rsidRPr="004A4695">
            <w:rPr>
              <w:b/>
            </w:rPr>
            <w:t>___</w:t>
          </w:r>
        </w:p>
      </w:docPartBody>
    </w:docPart>
    <w:docPart>
      <w:docPartPr>
        <w:name w:val="2F7B7BF2D87C4188B22B67D3961376E1"/>
        <w:category>
          <w:name w:val="General"/>
          <w:gallery w:val="placeholder"/>
        </w:category>
        <w:types>
          <w:type w:val="bbPlcHdr"/>
        </w:types>
        <w:behaviors>
          <w:behavior w:val="content"/>
        </w:behaviors>
        <w:guid w:val="{245EB741-8CC9-4CD0-8C65-4F5CE96A6968}"/>
      </w:docPartPr>
      <w:docPartBody>
        <w:p w:rsidR="00D93D85" w:rsidRDefault="0083385A">
          <w:pPr>
            <w:pStyle w:val="2F7B7BF2D87C4188B22B67D3961376E1"/>
          </w:pPr>
          <w:r w:rsidRPr="00555E4B">
            <w:t>Phone:</w:t>
          </w:r>
        </w:p>
      </w:docPartBody>
    </w:docPart>
    <w:docPart>
      <w:docPartPr>
        <w:name w:val="72D62724ACEA428288215A8ADB230411"/>
        <w:category>
          <w:name w:val="General"/>
          <w:gallery w:val="placeholder"/>
        </w:category>
        <w:types>
          <w:type w:val="bbPlcHdr"/>
        </w:types>
        <w:behaviors>
          <w:behavior w:val="content"/>
        </w:behaviors>
        <w:guid w:val="{18C1B585-ABB8-42AB-AEF5-6B51D054AD5D}"/>
      </w:docPartPr>
      <w:docPartBody>
        <w:p w:rsidR="00D93D85" w:rsidRDefault="0083385A">
          <w:pPr>
            <w:pStyle w:val="72D62724ACEA428288215A8ADB230411"/>
          </w:pPr>
          <w:r>
            <w:t>Telephone</w:t>
          </w:r>
        </w:p>
      </w:docPartBody>
    </w:docPart>
    <w:docPart>
      <w:docPartPr>
        <w:name w:val="33DA8A2646D940DBB8A409A5051321FC"/>
        <w:category>
          <w:name w:val="General"/>
          <w:gallery w:val="placeholder"/>
        </w:category>
        <w:types>
          <w:type w:val="bbPlcHdr"/>
        </w:types>
        <w:behaviors>
          <w:behavior w:val="content"/>
        </w:behaviors>
        <w:guid w:val="{9C5C6D44-7827-4B4E-8EEC-153A40AD0340}"/>
      </w:docPartPr>
      <w:docPartBody>
        <w:p w:rsidR="00D93D85" w:rsidRDefault="0083385A">
          <w:pPr>
            <w:pStyle w:val="33DA8A2646D940DBB8A409A5051321FC"/>
          </w:pPr>
          <w:r w:rsidRPr="004A4695">
            <w:rPr>
              <w:b/>
            </w:rPr>
            <w:t>___</w:t>
          </w:r>
        </w:p>
      </w:docPartBody>
    </w:docPart>
    <w:docPart>
      <w:docPartPr>
        <w:name w:val="6019FC30C2BE4F429F1C88C0E78CE6F7"/>
        <w:category>
          <w:name w:val="General"/>
          <w:gallery w:val="placeholder"/>
        </w:category>
        <w:types>
          <w:type w:val="bbPlcHdr"/>
        </w:types>
        <w:behaviors>
          <w:behavior w:val="content"/>
        </w:behaviors>
        <w:guid w:val="{3D30017E-0C86-4198-A94F-70EA560189CF}"/>
      </w:docPartPr>
      <w:docPartBody>
        <w:p w:rsidR="00D93D85" w:rsidRDefault="0083385A">
          <w:pPr>
            <w:pStyle w:val="6019FC30C2BE4F429F1C88C0E78CE6F7"/>
          </w:pPr>
          <w:r w:rsidRPr="000E29D0">
            <w:t>Company Name</w:t>
          </w:r>
        </w:p>
      </w:docPartBody>
    </w:docPart>
    <w:docPart>
      <w:docPartPr>
        <w:name w:val="D4605B5A37AA4DAC8959054A2FF31886"/>
        <w:category>
          <w:name w:val="General"/>
          <w:gallery w:val="placeholder"/>
        </w:category>
        <w:types>
          <w:type w:val="bbPlcHdr"/>
        </w:types>
        <w:behaviors>
          <w:behavior w:val="content"/>
        </w:behaviors>
        <w:guid w:val="{9A9A7ADD-AE4B-4CE3-9B6B-AC48418988EA}"/>
      </w:docPartPr>
      <w:docPartBody>
        <w:p w:rsidR="00D93D85" w:rsidRDefault="0083385A">
          <w:pPr>
            <w:pStyle w:val="D4605B5A37AA4DAC8959054A2FF31886"/>
          </w:pPr>
          <w:r w:rsidRPr="004A4695">
            <w:t>is an Equal Opportunity Employer.</w:t>
          </w:r>
        </w:p>
      </w:docPartBody>
    </w:docPart>
    <w:docPart>
      <w:docPartPr>
        <w:name w:val="2FF6814BD0204D5ABA37E37088564325"/>
        <w:category>
          <w:name w:val="General"/>
          <w:gallery w:val="placeholder"/>
        </w:category>
        <w:types>
          <w:type w:val="bbPlcHdr"/>
        </w:types>
        <w:behaviors>
          <w:behavior w:val="content"/>
        </w:behaviors>
        <w:guid w:val="{9EF73716-F622-442F-A92D-BC6EDA220EBB}"/>
      </w:docPartPr>
      <w:docPartBody>
        <w:p w:rsidR="00D93D85" w:rsidRDefault="0083385A">
          <w:pPr>
            <w:pStyle w:val="2FF6814BD0204D5ABA37E37088564325"/>
          </w:pPr>
          <w:r w:rsidRPr="000C27B9">
            <w:t>Phone:</w:t>
          </w:r>
        </w:p>
      </w:docPartBody>
    </w:docPart>
    <w:docPart>
      <w:docPartPr>
        <w:name w:val="5C8AB3113CA0459AB177C8310D8BFC92"/>
        <w:category>
          <w:name w:val="General"/>
          <w:gallery w:val="placeholder"/>
        </w:category>
        <w:types>
          <w:type w:val="bbPlcHdr"/>
        </w:types>
        <w:behaviors>
          <w:behavior w:val="content"/>
        </w:behaviors>
        <w:guid w:val="{71344646-59BF-4272-9A9D-90CB1DC22251}"/>
      </w:docPartPr>
      <w:docPartBody>
        <w:p w:rsidR="00D93D85" w:rsidRDefault="0083385A">
          <w:pPr>
            <w:pStyle w:val="5C8AB3113CA0459AB177C8310D8BFC92"/>
          </w:pPr>
          <w:r w:rsidRPr="000C27B9">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85A"/>
    <w:rsid w:val="00191DFB"/>
    <w:rsid w:val="00324066"/>
    <w:rsid w:val="003A0A95"/>
    <w:rsid w:val="0056378D"/>
    <w:rsid w:val="0083385A"/>
    <w:rsid w:val="00C31A8A"/>
    <w:rsid w:val="00CF2771"/>
    <w:rsid w:val="00D1398D"/>
    <w:rsid w:val="00D93D85"/>
    <w:rsid w:val="00E12D57"/>
    <w:rsid w:val="00F307B9"/>
    <w:rsid w:val="00FE3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EE1BD80AFF4AA59087444992B83C1F">
    <w:name w:val="E4EE1BD80AFF4AA59087444992B83C1F"/>
  </w:style>
  <w:style w:type="paragraph" w:customStyle="1" w:styleId="38A1770CDDD5479F8EC5DB0F6FB62C00">
    <w:name w:val="38A1770CDDD5479F8EC5DB0F6FB62C00"/>
  </w:style>
  <w:style w:type="paragraph" w:customStyle="1" w:styleId="FB18FC0C005D44CEBD094E7A3CC0C3EC">
    <w:name w:val="FB18FC0C005D44CEBD094E7A3CC0C3EC"/>
  </w:style>
  <w:style w:type="paragraph" w:customStyle="1" w:styleId="2F7B7BF2D87C4188B22B67D3961376E1">
    <w:name w:val="2F7B7BF2D87C4188B22B67D3961376E1"/>
  </w:style>
  <w:style w:type="paragraph" w:customStyle="1" w:styleId="72D62724ACEA428288215A8ADB230411">
    <w:name w:val="72D62724ACEA428288215A8ADB230411"/>
  </w:style>
  <w:style w:type="paragraph" w:customStyle="1" w:styleId="33DA8A2646D940DBB8A409A5051321FC">
    <w:name w:val="33DA8A2646D940DBB8A409A5051321FC"/>
  </w:style>
  <w:style w:type="paragraph" w:customStyle="1" w:styleId="6019FC30C2BE4F429F1C88C0E78CE6F7">
    <w:name w:val="6019FC30C2BE4F429F1C88C0E78CE6F7"/>
  </w:style>
  <w:style w:type="paragraph" w:customStyle="1" w:styleId="D4605B5A37AA4DAC8959054A2FF31886">
    <w:name w:val="D4605B5A37AA4DAC8959054A2FF31886"/>
  </w:style>
  <w:style w:type="paragraph" w:customStyle="1" w:styleId="2FF6814BD0204D5ABA37E37088564325">
    <w:name w:val="2FF6814BD0204D5ABA37E37088564325"/>
  </w:style>
  <w:style w:type="paragraph" w:customStyle="1" w:styleId="5C8AB3113CA0459AB177C8310D8BFC92">
    <w:name w:val="5C8AB3113CA0459AB177C8310D8BFC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910-674-4154</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Business brochure (tri-fold)</Template>
  <TotalTime>1</TotalTime>
  <Pages>2</Pages>
  <Words>50</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Wallwork, Annette B</dc:creator>
  <cp:keywords/>
  <dc:description>HAPPENINGS ON ELM</dc:description>
  <cp:lastModifiedBy>Wallwork, Annette B</cp:lastModifiedBy>
  <cp:revision>2</cp:revision>
  <cp:lastPrinted>2021-12-14T14:56:00Z</cp:lastPrinted>
  <dcterms:created xsi:type="dcterms:W3CDTF">2022-01-18T16:15:00Z</dcterms:created>
  <dcterms:modified xsi:type="dcterms:W3CDTF">2022-01-18T16:15:00Z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TC060888481033</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Anumol@vidyatech.com</vt:lpwstr>
  </property>
  <property fmtid="{D5CDD505-2E9C-101B-9397-08002B2CF9AE}" pid="6" name="MSIP_Label_f42aa342-8706-4288-bd11-ebb85995028c_SetDate">
    <vt:lpwstr>2018-06-07T08:31:27.2306104Z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0x010100AA3F7D94069FF64A86F7DFF56D60E3BE</vt:lpwstr>
  </property>
</Properties>
</file>